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CE33E" w14:textId="77777777" w:rsidR="00720ACA" w:rsidRDefault="00EA2283" w:rsidP="00366145">
      <w:pPr>
        <w:pStyle w:val="ListHeading"/>
        <w:rPr>
          <w:sz w:val="24"/>
          <w:szCs w:val="24"/>
        </w:rPr>
      </w:pPr>
      <w:r>
        <w:rPr>
          <w:sz w:val="24"/>
          <w:szCs w:val="24"/>
        </w:rPr>
        <w:t>Vessel</w:t>
      </w:r>
      <w:r w:rsidR="00E435A2">
        <w:rPr>
          <w:sz w:val="24"/>
          <w:szCs w:val="24"/>
        </w:rPr>
        <w:t>:</w:t>
      </w:r>
      <w:r w:rsidR="00E435A2">
        <w:rPr>
          <w:sz w:val="24"/>
          <w:szCs w:val="24"/>
        </w:rPr>
        <w:tab/>
      </w:r>
      <w:r w:rsidR="00E435A2">
        <w:rPr>
          <w:sz w:val="24"/>
          <w:szCs w:val="24"/>
        </w:rPr>
        <w:tab/>
      </w:r>
      <w:r w:rsidR="00E435A2">
        <w:rPr>
          <w:sz w:val="24"/>
          <w:szCs w:val="24"/>
        </w:rPr>
        <w:tab/>
      </w:r>
      <w:r w:rsidR="00E435A2">
        <w:rPr>
          <w:sz w:val="24"/>
          <w:szCs w:val="24"/>
        </w:rPr>
        <w:tab/>
      </w:r>
      <w:r w:rsidR="00720ACA" w:rsidRPr="00366145">
        <w:rPr>
          <w:sz w:val="24"/>
          <w:szCs w:val="24"/>
        </w:rPr>
        <w:t>Date:</w:t>
      </w:r>
      <w:r w:rsidR="00720ACA" w:rsidRPr="00366145">
        <w:rPr>
          <w:sz w:val="24"/>
          <w:szCs w:val="24"/>
        </w:rPr>
        <w:tab/>
      </w:r>
      <w:r w:rsidR="00720ACA" w:rsidRPr="00366145">
        <w:rPr>
          <w:sz w:val="24"/>
          <w:szCs w:val="24"/>
        </w:rPr>
        <w:tab/>
      </w:r>
      <w:r w:rsidR="00720ACA" w:rsidRPr="00366145">
        <w:rPr>
          <w:sz w:val="24"/>
          <w:szCs w:val="24"/>
        </w:rPr>
        <w:tab/>
        <w:t>Request No:</w:t>
      </w:r>
    </w:p>
    <w:p w14:paraId="3F969FC9" w14:textId="77777777" w:rsidR="00CC3FCD" w:rsidRDefault="00CC3FCD" w:rsidP="00CC3FCD">
      <w:pPr>
        <w:rPr>
          <w:u w:val="single"/>
        </w:rPr>
      </w:pPr>
    </w:p>
    <w:p w14:paraId="107CBFE8" w14:textId="77777777" w:rsidR="00CC3FCD" w:rsidRPr="00CC3FCD" w:rsidRDefault="00CC3FCD" w:rsidP="00CC3FCD">
      <w:pPr>
        <w:pStyle w:val="ListHeading"/>
        <w:rPr>
          <w:sz w:val="22"/>
          <w:szCs w:val="22"/>
        </w:rPr>
      </w:pPr>
      <w:r w:rsidRPr="00CC3FCD">
        <w:rPr>
          <w:sz w:val="22"/>
          <w:szCs w:val="22"/>
        </w:rPr>
        <w:t>Person Requesting Change:</w:t>
      </w:r>
      <w:r>
        <w:rPr>
          <w:sz w:val="22"/>
          <w:szCs w:val="22"/>
        </w:rPr>
        <w:t xml:space="preserve"> </w:t>
      </w:r>
      <w:r w:rsidRPr="00CC3FCD">
        <w:rPr>
          <w:sz w:val="22"/>
          <w:szCs w:val="22"/>
        </w:rPr>
        <w:t>(Name/Title</w:t>
      </w:r>
      <w:r>
        <w:rPr>
          <w:sz w:val="22"/>
          <w:szCs w:val="22"/>
        </w:rPr>
        <w:t>)</w:t>
      </w:r>
      <w:r w:rsidRPr="00CC3FCD">
        <w:rPr>
          <w:sz w:val="22"/>
          <w:szCs w:val="22"/>
        </w:rPr>
        <w:t xml:space="preserve"> </w:t>
      </w:r>
    </w:p>
    <w:p w14:paraId="1CDAF19D" w14:textId="77777777" w:rsidR="00720ACA" w:rsidRPr="007B1E2C" w:rsidRDefault="00720ACA" w:rsidP="007B1E2C">
      <w:pPr>
        <w:pStyle w:val="ListFooter"/>
      </w:pPr>
      <w:r w:rsidRPr="007B1E2C">
        <w:t>Requested Change</w:t>
      </w:r>
    </w:p>
    <w:p w14:paraId="1673CEB5" w14:textId="77777777" w:rsidR="00720ACA" w:rsidRPr="00E435A2" w:rsidRDefault="00E435A2" w:rsidP="00720ACA">
      <w:pPr>
        <w:rPr>
          <w:i/>
        </w:rPr>
      </w:pPr>
      <w:r w:rsidRPr="00E435A2">
        <w:rPr>
          <w:i/>
        </w:rPr>
        <w:t xml:space="preserve">Type </w:t>
      </w:r>
      <w:proofErr w:type="gramStart"/>
      <w:r w:rsidRPr="00E435A2">
        <w:rPr>
          <w:i/>
        </w:rPr>
        <w:t>change</w:t>
      </w:r>
      <w:proofErr w:type="gramEnd"/>
      <w:r w:rsidRPr="00E435A2">
        <w:rPr>
          <w:i/>
        </w:rPr>
        <w:t xml:space="preserve"> here.</w:t>
      </w:r>
    </w:p>
    <w:p w14:paraId="73CDB1D8" w14:textId="77777777" w:rsidR="00720ACA" w:rsidRPr="007B1E2C" w:rsidRDefault="00720ACA" w:rsidP="007B1E2C">
      <w:pPr>
        <w:pStyle w:val="ListFooter"/>
      </w:pPr>
      <w:r w:rsidRPr="007B1E2C">
        <w:t>Reason for Requested Change</w:t>
      </w:r>
    </w:p>
    <w:p w14:paraId="352C9F3C" w14:textId="77777777" w:rsidR="00366145" w:rsidRPr="00E435A2" w:rsidRDefault="00E435A2" w:rsidP="00720ACA">
      <w:pPr>
        <w:rPr>
          <w:i/>
        </w:rPr>
      </w:pPr>
      <w:r w:rsidRPr="00E435A2">
        <w:rPr>
          <w:i/>
        </w:rPr>
        <w:t>Type reason here</w:t>
      </w:r>
    </w:p>
    <w:p w14:paraId="0BE58CB4" w14:textId="77777777" w:rsidR="00366145" w:rsidRPr="007B1E2C" w:rsidRDefault="000C767B" w:rsidP="007B1E2C">
      <w:pPr>
        <w:pStyle w:val="ListFooter"/>
      </w:pPr>
      <w:r>
        <w:t xml:space="preserve">Type of </w:t>
      </w:r>
      <w:r w:rsidR="00366145" w:rsidRPr="007B1E2C">
        <w:t xml:space="preserve">Change </w:t>
      </w:r>
    </w:p>
    <w:p w14:paraId="005388F2" w14:textId="77777777" w:rsidR="00337D75" w:rsidRDefault="00337D75" w:rsidP="00337D75">
      <w:pPr>
        <w:pStyle w:val="FirstLevel"/>
        <w:rPr>
          <w:sz w:val="22"/>
          <w:szCs w:val="22"/>
        </w:rPr>
      </w:pPr>
      <w:r w:rsidRPr="00CC3FCD">
        <w:rPr>
          <w:sz w:val="22"/>
          <w:szCs w:val="22"/>
        </w:rPr>
        <w:t>Change is Permanent</w:t>
      </w:r>
      <w:r>
        <w:rPr>
          <w:sz w:val="22"/>
          <w:szCs w:val="22"/>
        </w:rPr>
        <w:t xml:space="preserve"> (Intended to exist or function for an indefinite period)</w:t>
      </w:r>
      <w:r w:rsidRPr="00CC3FCD">
        <w:rPr>
          <w:sz w:val="22"/>
          <w:szCs w:val="22"/>
        </w:rPr>
        <w:tab/>
        <w:t xml:space="preserve">Yes </w:t>
      </w:r>
      <w:sdt>
        <w:sdtPr>
          <w:rPr>
            <w:sz w:val="22"/>
            <w:szCs w:val="22"/>
          </w:rPr>
          <w:id w:val="-1302147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CC3FCD">
        <w:rPr>
          <w:sz w:val="22"/>
          <w:szCs w:val="22"/>
        </w:rPr>
        <w:t xml:space="preserve">  </w:t>
      </w:r>
    </w:p>
    <w:p w14:paraId="1FB95E31" w14:textId="77777777" w:rsidR="00337D75" w:rsidRPr="00CC3FCD" w:rsidRDefault="00337D75" w:rsidP="00337D75">
      <w:pPr>
        <w:pStyle w:val="FirstLevel"/>
        <w:rPr>
          <w:sz w:val="22"/>
          <w:szCs w:val="22"/>
        </w:rPr>
      </w:pPr>
      <w:r>
        <w:rPr>
          <w:sz w:val="22"/>
          <w:szCs w:val="22"/>
        </w:rPr>
        <w:t xml:space="preserve">Change is Temporary </w:t>
      </w:r>
      <w:r>
        <w:rPr>
          <w:sz w:val="22"/>
          <w:szCs w:val="22"/>
        </w:rPr>
        <w:tab/>
        <w:t xml:space="preserve">Yes </w:t>
      </w:r>
      <w:sdt>
        <w:sdtPr>
          <w:rPr>
            <w:sz w:val="22"/>
            <w:szCs w:val="22"/>
          </w:rPr>
          <w:id w:val="10064033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</w:p>
    <w:p w14:paraId="255F5313" w14:textId="77777777" w:rsidR="00337D75" w:rsidRPr="005709E1" w:rsidRDefault="00337D75" w:rsidP="00337D75">
      <w:pPr>
        <w:pStyle w:val="FirstLevel"/>
        <w:numPr>
          <w:ilvl w:val="0"/>
          <w:numId w:val="0"/>
        </w:numPr>
        <w:ind w:left="397"/>
        <w:rPr>
          <w:sz w:val="22"/>
          <w:szCs w:val="22"/>
        </w:rPr>
      </w:pPr>
      <w:r w:rsidRPr="005709E1">
        <w:rPr>
          <w:sz w:val="22"/>
          <w:szCs w:val="22"/>
        </w:rPr>
        <w:t xml:space="preserve">Time period </w:t>
      </w:r>
      <w:r>
        <w:rPr>
          <w:sz w:val="22"/>
          <w:szCs w:val="22"/>
        </w:rPr>
        <w:t xml:space="preserve">change is intended for: </w:t>
      </w:r>
    </w:p>
    <w:p w14:paraId="5502B686" w14:textId="77777777" w:rsidR="00720ACA" w:rsidRPr="0057135C" w:rsidRDefault="00720ACA" w:rsidP="0057135C">
      <w:pPr>
        <w:pStyle w:val="ListFooter"/>
      </w:pPr>
      <w:r w:rsidRPr="0057135C">
        <w:t>Requested Change Details</w:t>
      </w:r>
    </w:p>
    <w:p w14:paraId="64211C7A" w14:textId="77777777" w:rsidR="000C767B" w:rsidRDefault="00720ACA" w:rsidP="000C767B">
      <w:pPr>
        <w:spacing w:after="0"/>
      </w:pPr>
      <w:r w:rsidRPr="00CC3FCD">
        <w:rPr>
          <w:u w:val="single"/>
        </w:rPr>
        <w:t>Category</w:t>
      </w:r>
      <w:proofErr w:type="gramStart"/>
      <w:r w:rsidRPr="00CC3FCD">
        <w:rPr>
          <w:u w:val="single"/>
        </w:rPr>
        <w:t>:</w:t>
      </w:r>
      <w:r w:rsidRPr="00BE382C">
        <w:t xml:space="preserve"> </w:t>
      </w:r>
      <w:r w:rsidR="00CC3FCD">
        <w:tab/>
      </w:r>
      <w:r w:rsidR="000C767B">
        <w:t>Change</w:t>
      </w:r>
      <w:proofErr w:type="gramEnd"/>
      <w:r w:rsidR="000C767B">
        <w:t xml:space="preserve"> of </w:t>
      </w:r>
      <w:r w:rsidRPr="00BE382C">
        <w:t xml:space="preserve">Personnel </w:t>
      </w:r>
      <w:sdt>
        <w:sdtPr>
          <w:id w:val="8769744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382C">
            <w:rPr>
              <w:rFonts w:ascii="MS Gothic" w:eastAsia="MS Gothic" w:hAnsi="MS Gothic" w:hint="eastAsia"/>
            </w:rPr>
            <w:t>☐</w:t>
          </w:r>
        </w:sdtContent>
      </w:sdt>
      <w:r w:rsidRPr="00BE382C">
        <w:t xml:space="preserve">  </w:t>
      </w:r>
      <w:r w:rsidR="000C767B">
        <w:tab/>
      </w:r>
      <w:r w:rsidR="00A470A0">
        <w:t xml:space="preserve">             </w:t>
      </w:r>
      <w:r w:rsidR="000C767B">
        <w:t>Ship/Shore working arrangements</w:t>
      </w:r>
      <w:r w:rsidR="000C767B" w:rsidRPr="00BE382C">
        <w:t xml:space="preserve"> </w:t>
      </w:r>
      <w:sdt>
        <w:sdtPr>
          <w:id w:val="19691663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767B" w:rsidRPr="00BE382C">
            <w:rPr>
              <w:rFonts w:ascii="MS Gothic" w:eastAsia="MS Gothic" w:hAnsi="MS Gothic" w:hint="eastAsia"/>
            </w:rPr>
            <w:t>☐</w:t>
          </w:r>
        </w:sdtContent>
      </w:sdt>
      <w:r w:rsidR="000C767B" w:rsidRPr="00BE382C">
        <w:t xml:space="preserve"> </w:t>
      </w:r>
    </w:p>
    <w:p w14:paraId="654E6071" w14:textId="77777777" w:rsidR="000C767B" w:rsidRDefault="000C767B" w:rsidP="000C767B">
      <w:pPr>
        <w:spacing w:after="0"/>
        <w:ind w:left="1440"/>
      </w:pPr>
      <w:r w:rsidRPr="000C767B">
        <w:rPr>
          <w:rFonts w:asciiTheme="minorHAnsi" w:hAnsiTheme="minorHAnsi" w:cs="Segoe UI"/>
          <w:color w:val="000000"/>
        </w:rPr>
        <w:t>Temporary isolation and reactivation of alarms for maintenance purposes</w:t>
      </w:r>
      <w:r w:rsidRPr="00BE382C">
        <w:t xml:space="preserve"> </w:t>
      </w:r>
      <w:sdt>
        <w:sdtPr>
          <w:id w:val="25301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BE382C">
        <w:t xml:space="preserve">  </w:t>
      </w:r>
      <w:r>
        <w:t>Change of Flag</w:t>
      </w:r>
      <w:r w:rsidRPr="00BE382C">
        <w:t xml:space="preserve"> </w:t>
      </w:r>
      <w:sdt>
        <w:sdtPr>
          <w:id w:val="-10438284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382C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Changes or upgrades to software </w:t>
      </w:r>
      <w:sdt>
        <w:sdtPr>
          <w:id w:val="8632565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382C">
            <w:rPr>
              <w:rFonts w:ascii="MS Gothic" w:eastAsia="MS Gothic" w:hAnsi="MS Gothic" w:hint="eastAsia"/>
            </w:rPr>
            <w:t>☐</w:t>
          </w:r>
        </w:sdtContent>
      </w:sdt>
      <w:r w:rsidRPr="00BE382C">
        <w:t xml:space="preserve"> </w:t>
      </w:r>
      <w:r>
        <w:t xml:space="preserve"> </w:t>
      </w:r>
      <w:r>
        <w:tab/>
      </w:r>
      <w:r w:rsidR="00A470A0">
        <w:t xml:space="preserve">   </w:t>
      </w:r>
      <w:r>
        <w:t>New Legislation</w:t>
      </w:r>
      <w:r w:rsidRPr="00BE382C">
        <w:t xml:space="preserve"> </w:t>
      </w:r>
      <w:sdt>
        <w:sdtPr>
          <w:id w:val="4630763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BE382C">
        <w:t xml:space="preserve">  </w:t>
      </w:r>
      <w:r>
        <w:t xml:space="preserve">   </w:t>
      </w:r>
    </w:p>
    <w:p w14:paraId="0AD6AD04" w14:textId="77777777" w:rsidR="000C767B" w:rsidRDefault="000C767B" w:rsidP="000C767B">
      <w:pPr>
        <w:spacing w:after="0"/>
        <w:ind w:left="1440"/>
      </w:pPr>
      <w:r>
        <w:t xml:space="preserve">Change in Trading Area </w:t>
      </w:r>
      <w:sdt>
        <w:sdtPr>
          <w:id w:val="-17151066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382C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</w:t>
      </w:r>
      <w:r>
        <w:tab/>
      </w:r>
      <w:r w:rsidR="00A470A0">
        <w:t xml:space="preserve">                                         </w:t>
      </w:r>
      <w:r>
        <w:t>Structural Changes</w:t>
      </w:r>
      <w:r w:rsidR="00720ACA" w:rsidRPr="00BE382C">
        <w:t xml:space="preserve"> </w:t>
      </w:r>
      <w:sdt>
        <w:sdtPr>
          <w:id w:val="-21260714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6145">
            <w:rPr>
              <w:rFonts w:ascii="MS Gothic" w:eastAsia="MS Gothic" w:hAnsi="MS Gothic" w:hint="eastAsia"/>
            </w:rPr>
            <w:t>☐</w:t>
          </w:r>
        </w:sdtContent>
      </w:sdt>
      <w:r w:rsidR="00720ACA" w:rsidRPr="00BE382C">
        <w:t xml:space="preserve">  </w:t>
      </w:r>
    </w:p>
    <w:p w14:paraId="68B81D63" w14:textId="77777777" w:rsidR="000C767B" w:rsidRDefault="000C767B" w:rsidP="000C767B">
      <w:pPr>
        <w:spacing w:after="0"/>
        <w:ind w:left="1440"/>
      </w:pPr>
      <w:r>
        <w:t>Operating parameters of Equipment</w:t>
      </w:r>
      <w:r w:rsidR="00720ACA" w:rsidRPr="00BE382C">
        <w:t xml:space="preserve"> </w:t>
      </w:r>
      <w:sdt>
        <w:sdtPr>
          <w:id w:val="14526741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0ACA" w:rsidRPr="00BE382C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A470A0">
        <w:t xml:space="preserve">       </w:t>
      </w:r>
      <w:r>
        <w:t xml:space="preserve">External Party Documentation </w:t>
      </w:r>
      <w:sdt>
        <w:sdtPr>
          <w:id w:val="12858494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382C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</w:t>
      </w:r>
    </w:p>
    <w:p w14:paraId="7A4C3BDF" w14:textId="77777777" w:rsidR="000C767B" w:rsidRPr="00BE382C" w:rsidRDefault="000C767B" w:rsidP="000C767B">
      <w:pPr>
        <w:spacing w:after="0"/>
        <w:ind w:left="1440"/>
      </w:pPr>
      <w:r>
        <w:t>Other</w:t>
      </w:r>
      <w:r w:rsidRPr="00BE382C">
        <w:t xml:space="preserve"> </w:t>
      </w:r>
      <w:sdt>
        <w:sdtPr>
          <w:id w:val="1829464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BE382C">
        <w:t xml:space="preserve">  </w:t>
      </w:r>
      <w:r w:rsidR="00A470A0">
        <w:t>…………………………………………………</w:t>
      </w:r>
    </w:p>
    <w:p w14:paraId="59A1E334" w14:textId="77777777" w:rsidR="000C767B" w:rsidRDefault="000C767B" w:rsidP="00366145">
      <w:pPr>
        <w:rPr>
          <w:u w:val="single"/>
        </w:rPr>
      </w:pPr>
    </w:p>
    <w:p w14:paraId="32963236" w14:textId="77777777" w:rsidR="00337D75" w:rsidRDefault="00337D75" w:rsidP="00337D75">
      <w:pPr>
        <w:rPr>
          <w:u w:val="single"/>
        </w:rPr>
      </w:pPr>
      <w:r w:rsidRPr="00CC3FCD">
        <w:rPr>
          <w:u w:val="single"/>
        </w:rPr>
        <w:t>Persons affected by Change</w:t>
      </w:r>
      <w:r>
        <w:rPr>
          <w:u w:val="single"/>
        </w:rPr>
        <w:t xml:space="preserve"> (Include Internal and external Stakeholders):</w:t>
      </w:r>
    </w:p>
    <w:p w14:paraId="4710FFCF" w14:textId="77777777" w:rsidR="00337D75" w:rsidRDefault="00337D75" w:rsidP="00337D75">
      <w:pPr>
        <w:rPr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555"/>
        <w:gridCol w:w="1984"/>
        <w:gridCol w:w="2127"/>
        <w:gridCol w:w="2359"/>
      </w:tblGrid>
      <w:tr w:rsidR="00337D75" w14:paraId="19B38D6C" w14:textId="77777777" w:rsidTr="00DA1AA0">
        <w:tc>
          <w:tcPr>
            <w:tcW w:w="1992" w:type="dxa"/>
          </w:tcPr>
          <w:p w14:paraId="723278E5" w14:textId="77777777" w:rsidR="00337D75" w:rsidRPr="005653D8" w:rsidRDefault="00337D75" w:rsidP="00DA1AA0"/>
        </w:tc>
        <w:tc>
          <w:tcPr>
            <w:tcW w:w="555" w:type="dxa"/>
          </w:tcPr>
          <w:p w14:paraId="1554DB16" w14:textId="77777777" w:rsidR="00337D75" w:rsidRPr="005653D8" w:rsidRDefault="00337D75" w:rsidP="00DA1AA0"/>
        </w:tc>
        <w:tc>
          <w:tcPr>
            <w:tcW w:w="1984" w:type="dxa"/>
          </w:tcPr>
          <w:p w14:paraId="73659210" w14:textId="77777777" w:rsidR="00337D75" w:rsidRPr="005653D8" w:rsidRDefault="00337D75" w:rsidP="00DA1AA0">
            <w:pPr>
              <w:rPr>
                <w:sz w:val="20"/>
                <w:szCs w:val="20"/>
              </w:rPr>
            </w:pPr>
            <w:r w:rsidRPr="005653D8">
              <w:rPr>
                <w:sz w:val="20"/>
                <w:szCs w:val="20"/>
              </w:rPr>
              <w:t>Date confirm receipt of MOC documentation</w:t>
            </w:r>
          </w:p>
        </w:tc>
        <w:tc>
          <w:tcPr>
            <w:tcW w:w="2127" w:type="dxa"/>
          </w:tcPr>
          <w:p w14:paraId="1AA15D10" w14:textId="77777777" w:rsidR="00337D75" w:rsidRPr="005653D8" w:rsidRDefault="00337D75" w:rsidP="00DA1AA0">
            <w:pPr>
              <w:rPr>
                <w:sz w:val="20"/>
                <w:szCs w:val="20"/>
              </w:rPr>
            </w:pPr>
            <w:r w:rsidRPr="005653D8">
              <w:rPr>
                <w:sz w:val="20"/>
                <w:szCs w:val="20"/>
              </w:rPr>
              <w:t>Date agreed that MOC to proceed</w:t>
            </w:r>
          </w:p>
        </w:tc>
        <w:tc>
          <w:tcPr>
            <w:tcW w:w="2359" w:type="dxa"/>
          </w:tcPr>
          <w:p w14:paraId="3B7BDBFF" w14:textId="77777777" w:rsidR="00337D75" w:rsidRPr="005653D8" w:rsidRDefault="00337D75" w:rsidP="00DA1AA0">
            <w:pPr>
              <w:rPr>
                <w:sz w:val="20"/>
                <w:szCs w:val="20"/>
              </w:rPr>
            </w:pPr>
            <w:r w:rsidRPr="005653D8">
              <w:rPr>
                <w:sz w:val="20"/>
                <w:szCs w:val="20"/>
              </w:rPr>
              <w:t>Date Acknowledge MOC completion</w:t>
            </w:r>
          </w:p>
        </w:tc>
      </w:tr>
      <w:tr w:rsidR="00337D75" w14:paraId="53C9D5EF" w14:textId="77777777" w:rsidTr="00DA1AA0">
        <w:tc>
          <w:tcPr>
            <w:tcW w:w="1992" w:type="dxa"/>
          </w:tcPr>
          <w:p w14:paraId="18451C2A" w14:textId="77777777" w:rsidR="00337D75" w:rsidRPr="005653D8" w:rsidRDefault="00337D75" w:rsidP="00DA1AA0">
            <w:r w:rsidRPr="005653D8">
              <w:t>Office</w:t>
            </w:r>
          </w:p>
        </w:tc>
        <w:tc>
          <w:tcPr>
            <w:tcW w:w="555" w:type="dxa"/>
          </w:tcPr>
          <w:p w14:paraId="2E562604" w14:textId="77777777" w:rsidR="00337D75" w:rsidRPr="005653D8" w:rsidRDefault="00000000" w:rsidP="00DA1AA0">
            <w:sdt>
              <w:sdtPr>
                <w:id w:val="1216624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7D75" w:rsidRPr="005653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84" w:type="dxa"/>
            <w:vAlign w:val="bottom"/>
          </w:tcPr>
          <w:p w14:paraId="39FD281E" w14:textId="77777777" w:rsidR="00337D75" w:rsidRPr="005653D8" w:rsidRDefault="00337D75" w:rsidP="00DA1AA0">
            <w:pPr>
              <w:jc w:val="center"/>
            </w:pPr>
          </w:p>
        </w:tc>
        <w:tc>
          <w:tcPr>
            <w:tcW w:w="2127" w:type="dxa"/>
            <w:vAlign w:val="bottom"/>
          </w:tcPr>
          <w:p w14:paraId="3FF8D75F" w14:textId="77777777" w:rsidR="00337D75" w:rsidRPr="005653D8" w:rsidRDefault="00337D75" w:rsidP="00DA1AA0">
            <w:pPr>
              <w:jc w:val="center"/>
            </w:pPr>
          </w:p>
        </w:tc>
        <w:tc>
          <w:tcPr>
            <w:tcW w:w="2359" w:type="dxa"/>
            <w:vAlign w:val="bottom"/>
          </w:tcPr>
          <w:p w14:paraId="486B347F" w14:textId="77777777" w:rsidR="00337D75" w:rsidRPr="005653D8" w:rsidRDefault="00337D75" w:rsidP="00DA1AA0">
            <w:pPr>
              <w:jc w:val="center"/>
            </w:pPr>
          </w:p>
        </w:tc>
      </w:tr>
      <w:tr w:rsidR="00337D75" w14:paraId="0B2A7B9E" w14:textId="77777777" w:rsidTr="00DA1AA0">
        <w:tc>
          <w:tcPr>
            <w:tcW w:w="1992" w:type="dxa"/>
          </w:tcPr>
          <w:p w14:paraId="01211DF3" w14:textId="77777777" w:rsidR="00337D75" w:rsidRPr="005653D8" w:rsidRDefault="00337D75" w:rsidP="00DA1AA0">
            <w:r w:rsidRPr="005653D8">
              <w:t>Vessel</w:t>
            </w:r>
          </w:p>
        </w:tc>
        <w:tc>
          <w:tcPr>
            <w:tcW w:w="555" w:type="dxa"/>
          </w:tcPr>
          <w:p w14:paraId="6E86AADF" w14:textId="77777777" w:rsidR="00337D75" w:rsidRPr="005653D8" w:rsidRDefault="00000000" w:rsidP="00DA1AA0">
            <w:sdt>
              <w:sdtPr>
                <w:id w:val="-347104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7D75" w:rsidRPr="005653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84" w:type="dxa"/>
            <w:vAlign w:val="bottom"/>
          </w:tcPr>
          <w:p w14:paraId="3F5624AC" w14:textId="77777777" w:rsidR="00337D75" w:rsidRPr="005653D8" w:rsidRDefault="00337D75" w:rsidP="00DA1AA0">
            <w:pPr>
              <w:jc w:val="center"/>
            </w:pPr>
          </w:p>
        </w:tc>
        <w:tc>
          <w:tcPr>
            <w:tcW w:w="2127" w:type="dxa"/>
            <w:vAlign w:val="bottom"/>
          </w:tcPr>
          <w:p w14:paraId="66C9C302" w14:textId="77777777" w:rsidR="00337D75" w:rsidRPr="005653D8" w:rsidRDefault="00337D75" w:rsidP="00DA1AA0">
            <w:pPr>
              <w:jc w:val="center"/>
            </w:pPr>
          </w:p>
        </w:tc>
        <w:tc>
          <w:tcPr>
            <w:tcW w:w="2359" w:type="dxa"/>
            <w:vAlign w:val="bottom"/>
          </w:tcPr>
          <w:p w14:paraId="654B0C79" w14:textId="77777777" w:rsidR="00337D75" w:rsidRPr="005653D8" w:rsidRDefault="00337D75" w:rsidP="00DA1AA0">
            <w:pPr>
              <w:jc w:val="center"/>
            </w:pPr>
          </w:p>
        </w:tc>
      </w:tr>
      <w:tr w:rsidR="00337D75" w14:paraId="2B527534" w14:textId="77777777" w:rsidTr="00DA1AA0">
        <w:tc>
          <w:tcPr>
            <w:tcW w:w="1992" w:type="dxa"/>
          </w:tcPr>
          <w:p w14:paraId="77D500F6" w14:textId="77777777" w:rsidR="00337D75" w:rsidRPr="005653D8" w:rsidRDefault="00337D75" w:rsidP="00DA1AA0">
            <w:r w:rsidRPr="005653D8">
              <w:t>Crew</w:t>
            </w:r>
          </w:p>
        </w:tc>
        <w:tc>
          <w:tcPr>
            <w:tcW w:w="555" w:type="dxa"/>
          </w:tcPr>
          <w:p w14:paraId="4192CFC8" w14:textId="77777777" w:rsidR="00337D75" w:rsidRPr="005653D8" w:rsidRDefault="00000000" w:rsidP="00DA1AA0">
            <w:sdt>
              <w:sdtPr>
                <w:id w:val="2125105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7D75" w:rsidRPr="005653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84" w:type="dxa"/>
            <w:vAlign w:val="bottom"/>
          </w:tcPr>
          <w:p w14:paraId="383A1395" w14:textId="77777777" w:rsidR="00337D75" w:rsidRPr="005653D8" w:rsidRDefault="00337D75" w:rsidP="00DA1AA0">
            <w:pPr>
              <w:jc w:val="center"/>
            </w:pPr>
          </w:p>
        </w:tc>
        <w:tc>
          <w:tcPr>
            <w:tcW w:w="2127" w:type="dxa"/>
            <w:vAlign w:val="bottom"/>
          </w:tcPr>
          <w:p w14:paraId="270E127F" w14:textId="77777777" w:rsidR="00337D75" w:rsidRPr="005653D8" w:rsidRDefault="00337D75" w:rsidP="00DA1AA0">
            <w:pPr>
              <w:jc w:val="center"/>
            </w:pPr>
          </w:p>
        </w:tc>
        <w:tc>
          <w:tcPr>
            <w:tcW w:w="2359" w:type="dxa"/>
            <w:vAlign w:val="bottom"/>
          </w:tcPr>
          <w:p w14:paraId="61E86408" w14:textId="77777777" w:rsidR="00337D75" w:rsidRPr="005653D8" w:rsidRDefault="00337D75" w:rsidP="00DA1AA0">
            <w:pPr>
              <w:jc w:val="center"/>
            </w:pPr>
          </w:p>
        </w:tc>
      </w:tr>
      <w:tr w:rsidR="00337D75" w14:paraId="0DD59511" w14:textId="77777777" w:rsidTr="00DA1AA0">
        <w:tc>
          <w:tcPr>
            <w:tcW w:w="1992" w:type="dxa"/>
          </w:tcPr>
          <w:p w14:paraId="15670DC1" w14:textId="77777777" w:rsidR="00337D75" w:rsidRPr="005653D8" w:rsidRDefault="00337D75" w:rsidP="00DA1AA0">
            <w:r w:rsidRPr="005653D8">
              <w:t>3</w:t>
            </w:r>
            <w:r w:rsidRPr="005653D8">
              <w:rPr>
                <w:vertAlign w:val="superscript"/>
              </w:rPr>
              <w:t>rd</w:t>
            </w:r>
            <w:r w:rsidRPr="005653D8">
              <w:t xml:space="preserve"> Party Contractor</w:t>
            </w:r>
          </w:p>
        </w:tc>
        <w:tc>
          <w:tcPr>
            <w:tcW w:w="555" w:type="dxa"/>
          </w:tcPr>
          <w:p w14:paraId="2D8771FE" w14:textId="77777777" w:rsidR="00337D75" w:rsidRPr="005653D8" w:rsidRDefault="00000000" w:rsidP="00DA1AA0">
            <w:sdt>
              <w:sdtPr>
                <w:id w:val="408349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7D75" w:rsidRPr="005653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84" w:type="dxa"/>
            <w:vAlign w:val="bottom"/>
          </w:tcPr>
          <w:p w14:paraId="402CDEB0" w14:textId="77777777" w:rsidR="00337D75" w:rsidRPr="005653D8" w:rsidRDefault="00337D75" w:rsidP="00DA1AA0">
            <w:pPr>
              <w:jc w:val="center"/>
            </w:pPr>
          </w:p>
        </w:tc>
        <w:tc>
          <w:tcPr>
            <w:tcW w:w="2127" w:type="dxa"/>
            <w:vAlign w:val="bottom"/>
          </w:tcPr>
          <w:p w14:paraId="1467CF5F" w14:textId="77777777" w:rsidR="00337D75" w:rsidRPr="005653D8" w:rsidRDefault="00337D75" w:rsidP="00DA1AA0">
            <w:pPr>
              <w:jc w:val="center"/>
            </w:pPr>
          </w:p>
        </w:tc>
        <w:tc>
          <w:tcPr>
            <w:tcW w:w="2359" w:type="dxa"/>
            <w:vAlign w:val="bottom"/>
          </w:tcPr>
          <w:p w14:paraId="6D8B2349" w14:textId="77777777" w:rsidR="00337D75" w:rsidRPr="005653D8" w:rsidRDefault="00337D75" w:rsidP="00DA1AA0">
            <w:pPr>
              <w:jc w:val="center"/>
            </w:pPr>
          </w:p>
        </w:tc>
      </w:tr>
      <w:tr w:rsidR="00337D75" w14:paraId="74F7C28E" w14:textId="77777777" w:rsidTr="00DA1AA0">
        <w:tc>
          <w:tcPr>
            <w:tcW w:w="1992" w:type="dxa"/>
          </w:tcPr>
          <w:p w14:paraId="55C4763B" w14:textId="77777777" w:rsidR="00337D75" w:rsidRPr="005653D8" w:rsidRDefault="00337D75" w:rsidP="00DA1AA0"/>
        </w:tc>
        <w:tc>
          <w:tcPr>
            <w:tcW w:w="555" w:type="dxa"/>
          </w:tcPr>
          <w:p w14:paraId="6CF89317" w14:textId="77777777" w:rsidR="00337D75" w:rsidRPr="005653D8" w:rsidRDefault="00000000" w:rsidP="00DA1AA0">
            <w:sdt>
              <w:sdtPr>
                <w:id w:val="-135028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7D75" w:rsidRPr="005653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84" w:type="dxa"/>
            <w:vAlign w:val="bottom"/>
          </w:tcPr>
          <w:p w14:paraId="172FDB82" w14:textId="77777777" w:rsidR="00337D75" w:rsidRPr="005653D8" w:rsidRDefault="00337D75" w:rsidP="00DA1AA0">
            <w:pPr>
              <w:jc w:val="center"/>
            </w:pPr>
          </w:p>
        </w:tc>
        <w:tc>
          <w:tcPr>
            <w:tcW w:w="2127" w:type="dxa"/>
            <w:vAlign w:val="bottom"/>
          </w:tcPr>
          <w:p w14:paraId="2204D156" w14:textId="77777777" w:rsidR="00337D75" w:rsidRPr="005653D8" w:rsidRDefault="00337D75" w:rsidP="00DA1AA0">
            <w:pPr>
              <w:jc w:val="center"/>
            </w:pPr>
          </w:p>
        </w:tc>
        <w:tc>
          <w:tcPr>
            <w:tcW w:w="2359" w:type="dxa"/>
            <w:vAlign w:val="bottom"/>
          </w:tcPr>
          <w:p w14:paraId="2DDF922E" w14:textId="77777777" w:rsidR="00337D75" w:rsidRPr="005653D8" w:rsidRDefault="00337D75" w:rsidP="00DA1AA0">
            <w:pPr>
              <w:jc w:val="center"/>
            </w:pPr>
          </w:p>
        </w:tc>
      </w:tr>
      <w:tr w:rsidR="00337D75" w14:paraId="0EFED066" w14:textId="77777777" w:rsidTr="00DA1AA0">
        <w:tc>
          <w:tcPr>
            <w:tcW w:w="1992" w:type="dxa"/>
          </w:tcPr>
          <w:p w14:paraId="5FEFA53D" w14:textId="77777777" w:rsidR="00337D75" w:rsidRPr="005653D8" w:rsidRDefault="00337D75" w:rsidP="00DA1AA0"/>
        </w:tc>
        <w:tc>
          <w:tcPr>
            <w:tcW w:w="555" w:type="dxa"/>
          </w:tcPr>
          <w:p w14:paraId="07A3057B" w14:textId="77777777" w:rsidR="00337D75" w:rsidRPr="005653D8" w:rsidRDefault="00000000" w:rsidP="00DA1AA0">
            <w:sdt>
              <w:sdtPr>
                <w:id w:val="1709532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7D75" w:rsidRPr="005653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84" w:type="dxa"/>
            <w:vAlign w:val="bottom"/>
          </w:tcPr>
          <w:p w14:paraId="1415FDE1" w14:textId="77777777" w:rsidR="00337D75" w:rsidRPr="005653D8" w:rsidRDefault="00337D75" w:rsidP="00DA1AA0">
            <w:pPr>
              <w:jc w:val="center"/>
            </w:pPr>
          </w:p>
        </w:tc>
        <w:tc>
          <w:tcPr>
            <w:tcW w:w="2127" w:type="dxa"/>
            <w:vAlign w:val="bottom"/>
          </w:tcPr>
          <w:p w14:paraId="2AB94B13" w14:textId="77777777" w:rsidR="00337D75" w:rsidRPr="005653D8" w:rsidRDefault="00337D75" w:rsidP="00DA1AA0">
            <w:pPr>
              <w:jc w:val="center"/>
            </w:pPr>
          </w:p>
        </w:tc>
        <w:tc>
          <w:tcPr>
            <w:tcW w:w="2359" w:type="dxa"/>
            <w:vAlign w:val="bottom"/>
          </w:tcPr>
          <w:p w14:paraId="2181E36F" w14:textId="77777777" w:rsidR="00337D75" w:rsidRPr="005653D8" w:rsidRDefault="00337D75" w:rsidP="00DA1AA0">
            <w:pPr>
              <w:jc w:val="center"/>
            </w:pPr>
          </w:p>
        </w:tc>
      </w:tr>
      <w:tr w:rsidR="00337D75" w14:paraId="7F809FAD" w14:textId="77777777" w:rsidTr="00DA1AA0">
        <w:tc>
          <w:tcPr>
            <w:tcW w:w="1992" w:type="dxa"/>
          </w:tcPr>
          <w:p w14:paraId="608D9FEF" w14:textId="77777777" w:rsidR="00337D75" w:rsidRPr="005653D8" w:rsidRDefault="00337D75" w:rsidP="00DA1AA0"/>
        </w:tc>
        <w:tc>
          <w:tcPr>
            <w:tcW w:w="555" w:type="dxa"/>
          </w:tcPr>
          <w:p w14:paraId="343D8D95" w14:textId="77777777" w:rsidR="00337D75" w:rsidRDefault="00000000" w:rsidP="00DA1AA0">
            <w:sdt>
              <w:sdtPr>
                <w:id w:val="-706416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7D75" w:rsidRPr="0012739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84" w:type="dxa"/>
            <w:vAlign w:val="bottom"/>
          </w:tcPr>
          <w:p w14:paraId="386D6D56" w14:textId="77777777" w:rsidR="00337D75" w:rsidRPr="005653D8" w:rsidRDefault="00337D75" w:rsidP="00DA1AA0">
            <w:pPr>
              <w:jc w:val="center"/>
            </w:pPr>
          </w:p>
        </w:tc>
        <w:tc>
          <w:tcPr>
            <w:tcW w:w="2127" w:type="dxa"/>
            <w:vAlign w:val="bottom"/>
          </w:tcPr>
          <w:p w14:paraId="59085EC6" w14:textId="77777777" w:rsidR="00337D75" w:rsidRPr="005653D8" w:rsidRDefault="00337D75" w:rsidP="00DA1AA0">
            <w:pPr>
              <w:jc w:val="center"/>
            </w:pPr>
          </w:p>
        </w:tc>
        <w:tc>
          <w:tcPr>
            <w:tcW w:w="2359" w:type="dxa"/>
            <w:vAlign w:val="bottom"/>
          </w:tcPr>
          <w:p w14:paraId="3128A64D" w14:textId="77777777" w:rsidR="00337D75" w:rsidRPr="005653D8" w:rsidRDefault="00337D75" w:rsidP="00DA1AA0">
            <w:pPr>
              <w:jc w:val="center"/>
            </w:pPr>
          </w:p>
        </w:tc>
      </w:tr>
      <w:tr w:rsidR="00337D75" w14:paraId="53DC93F6" w14:textId="77777777" w:rsidTr="00DA1AA0">
        <w:tc>
          <w:tcPr>
            <w:tcW w:w="1992" w:type="dxa"/>
          </w:tcPr>
          <w:p w14:paraId="047AA989" w14:textId="77777777" w:rsidR="00337D75" w:rsidRPr="005653D8" w:rsidRDefault="00337D75" w:rsidP="00DA1AA0"/>
        </w:tc>
        <w:tc>
          <w:tcPr>
            <w:tcW w:w="555" w:type="dxa"/>
          </w:tcPr>
          <w:p w14:paraId="70C69FA5" w14:textId="77777777" w:rsidR="00337D75" w:rsidRDefault="00000000" w:rsidP="00DA1AA0">
            <w:sdt>
              <w:sdtPr>
                <w:id w:val="-478453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7D75" w:rsidRPr="0012739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84" w:type="dxa"/>
            <w:vAlign w:val="bottom"/>
          </w:tcPr>
          <w:p w14:paraId="0EE76399" w14:textId="77777777" w:rsidR="00337D75" w:rsidRPr="005653D8" w:rsidRDefault="00337D75" w:rsidP="00DA1AA0">
            <w:pPr>
              <w:jc w:val="center"/>
            </w:pPr>
          </w:p>
        </w:tc>
        <w:tc>
          <w:tcPr>
            <w:tcW w:w="2127" w:type="dxa"/>
            <w:vAlign w:val="bottom"/>
          </w:tcPr>
          <w:p w14:paraId="5DE4925D" w14:textId="77777777" w:rsidR="00337D75" w:rsidRPr="005653D8" w:rsidRDefault="00337D75" w:rsidP="00DA1AA0">
            <w:pPr>
              <w:jc w:val="center"/>
            </w:pPr>
          </w:p>
        </w:tc>
        <w:tc>
          <w:tcPr>
            <w:tcW w:w="2359" w:type="dxa"/>
            <w:vAlign w:val="bottom"/>
          </w:tcPr>
          <w:p w14:paraId="24CFD2F4" w14:textId="77777777" w:rsidR="00337D75" w:rsidRPr="005653D8" w:rsidRDefault="00337D75" w:rsidP="00DA1AA0">
            <w:pPr>
              <w:jc w:val="center"/>
            </w:pPr>
          </w:p>
        </w:tc>
      </w:tr>
      <w:tr w:rsidR="00337D75" w14:paraId="4DBDD539" w14:textId="77777777" w:rsidTr="00DA1AA0">
        <w:tc>
          <w:tcPr>
            <w:tcW w:w="1992" w:type="dxa"/>
          </w:tcPr>
          <w:p w14:paraId="50251C7B" w14:textId="77777777" w:rsidR="00337D75" w:rsidRPr="005653D8" w:rsidRDefault="00337D75" w:rsidP="00DA1AA0"/>
        </w:tc>
        <w:tc>
          <w:tcPr>
            <w:tcW w:w="555" w:type="dxa"/>
          </w:tcPr>
          <w:p w14:paraId="3AC28BE7" w14:textId="77777777" w:rsidR="00337D75" w:rsidRDefault="00000000" w:rsidP="00DA1AA0">
            <w:sdt>
              <w:sdtPr>
                <w:id w:val="-604271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7D75" w:rsidRPr="006B11C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84" w:type="dxa"/>
            <w:vAlign w:val="bottom"/>
          </w:tcPr>
          <w:p w14:paraId="547DE200" w14:textId="77777777" w:rsidR="00337D75" w:rsidRPr="005653D8" w:rsidRDefault="00337D75" w:rsidP="00DA1AA0">
            <w:pPr>
              <w:jc w:val="center"/>
            </w:pPr>
          </w:p>
        </w:tc>
        <w:tc>
          <w:tcPr>
            <w:tcW w:w="2127" w:type="dxa"/>
            <w:vAlign w:val="bottom"/>
          </w:tcPr>
          <w:p w14:paraId="7C5405F8" w14:textId="77777777" w:rsidR="00337D75" w:rsidRPr="005653D8" w:rsidRDefault="00337D75" w:rsidP="00DA1AA0">
            <w:pPr>
              <w:jc w:val="center"/>
            </w:pPr>
          </w:p>
        </w:tc>
        <w:tc>
          <w:tcPr>
            <w:tcW w:w="2359" w:type="dxa"/>
            <w:vAlign w:val="bottom"/>
          </w:tcPr>
          <w:p w14:paraId="3E75F17B" w14:textId="77777777" w:rsidR="00337D75" w:rsidRPr="005653D8" w:rsidRDefault="00337D75" w:rsidP="00DA1AA0">
            <w:pPr>
              <w:jc w:val="center"/>
            </w:pPr>
          </w:p>
        </w:tc>
      </w:tr>
      <w:tr w:rsidR="00337D75" w14:paraId="4B24C1B7" w14:textId="77777777" w:rsidTr="00DA1AA0">
        <w:tc>
          <w:tcPr>
            <w:tcW w:w="1992" w:type="dxa"/>
          </w:tcPr>
          <w:p w14:paraId="06A9C7DF" w14:textId="77777777" w:rsidR="00337D75" w:rsidRPr="005653D8" w:rsidRDefault="00337D75" w:rsidP="00DA1AA0"/>
        </w:tc>
        <w:tc>
          <w:tcPr>
            <w:tcW w:w="555" w:type="dxa"/>
          </w:tcPr>
          <w:p w14:paraId="3A657986" w14:textId="77777777" w:rsidR="00337D75" w:rsidRDefault="00000000" w:rsidP="00DA1AA0">
            <w:sdt>
              <w:sdtPr>
                <w:id w:val="977652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7D75" w:rsidRPr="006B11C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84" w:type="dxa"/>
            <w:vAlign w:val="bottom"/>
          </w:tcPr>
          <w:p w14:paraId="61F3D668" w14:textId="77777777" w:rsidR="00337D75" w:rsidRPr="005653D8" w:rsidRDefault="00337D75" w:rsidP="00DA1AA0">
            <w:pPr>
              <w:jc w:val="center"/>
            </w:pPr>
          </w:p>
        </w:tc>
        <w:tc>
          <w:tcPr>
            <w:tcW w:w="2127" w:type="dxa"/>
            <w:vAlign w:val="bottom"/>
          </w:tcPr>
          <w:p w14:paraId="62752D9E" w14:textId="77777777" w:rsidR="00337D75" w:rsidRPr="005653D8" w:rsidRDefault="00337D75" w:rsidP="00DA1AA0">
            <w:pPr>
              <w:jc w:val="center"/>
            </w:pPr>
          </w:p>
        </w:tc>
        <w:tc>
          <w:tcPr>
            <w:tcW w:w="2359" w:type="dxa"/>
            <w:vAlign w:val="bottom"/>
          </w:tcPr>
          <w:p w14:paraId="4463FE6F" w14:textId="77777777" w:rsidR="00337D75" w:rsidRPr="005653D8" w:rsidRDefault="00337D75" w:rsidP="00DA1AA0">
            <w:pPr>
              <w:jc w:val="center"/>
            </w:pPr>
          </w:p>
        </w:tc>
      </w:tr>
    </w:tbl>
    <w:p w14:paraId="5C2857B4" w14:textId="77777777" w:rsidR="00CC3FCD" w:rsidRPr="0057135C" w:rsidRDefault="00CC3FCD" w:rsidP="0057135C">
      <w:pPr>
        <w:pStyle w:val="ListFooter"/>
      </w:pPr>
      <w:r w:rsidRPr="0057135C">
        <w:t>Action Plan for Change</w:t>
      </w:r>
    </w:p>
    <w:p w14:paraId="12B98682" w14:textId="77777777" w:rsidR="00720ACA" w:rsidRPr="00C13385" w:rsidRDefault="009019A9" w:rsidP="00C13385">
      <w:pPr>
        <w:rPr>
          <w:b/>
          <w:i/>
          <w:sz w:val="18"/>
          <w:szCs w:val="18"/>
        </w:rPr>
      </w:pPr>
      <w:r w:rsidRPr="00C13385">
        <w:rPr>
          <w:b/>
          <w:i/>
          <w:sz w:val="18"/>
          <w:szCs w:val="18"/>
        </w:rPr>
        <w:t>(Indicate Trial period if applicable and target dates</w:t>
      </w:r>
      <w:r w:rsidR="00C13385" w:rsidRPr="00C13385">
        <w:rPr>
          <w:b/>
          <w:i/>
          <w:sz w:val="18"/>
          <w:szCs w:val="18"/>
        </w:rPr>
        <w:t xml:space="preserve">. Where </w:t>
      </w:r>
      <w:proofErr w:type="gramStart"/>
      <w:r w:rsidR="00C13385" w:rsidRPr="00C13385">
        <w:rPr>
          <w:b/>
          <w:i/>
          <w:sz w:val="18"/>
          <w:szCs w:val="18"/>
        </w:rPr>
        <w:t>temporary</w:t>
      </w:r>
      <w:proofErr w:type="gramEnd"/>
      <w:r w:rsidR="00C13385" w:rsidRPr="00C13385">
        <w:rPr>
          <w:b/>
          <w:i/>
          <w:sz w:val="18"/>
          <w:szCs w:val="18"/>
        </w:rPr>
        <w:t>, please advise Target completion date to indicate when original state to be re-established):</w:t>
      </w:r>
    </w:p>
    <w:tbl>
      <w:tblPr>
        <w:tblStyle w:val="TableGrid"/>
        <w:tblW w:w="0" w:type="auto"/>
        <w:tblInd w:w="28" w:type="dxa"/>
        <w:tblLook w:val="04A0" w:firstRow="1" w:lastRow="0" w:firstColumn="1" w:lastColumn="0" w:noHBand="0" w:noVBand="1"/>
      </w:tblPr>
      <w:tblGrid>
        <w:gridCol w:w="1527"/>
        <w:gridCol w:w="2966"/>
        <w:gridCol w:w="2248"/>
        <w:gridCol w:w="2248"/>
      </w:tblGrid>
      <w:tr w:rsidR="009019A9" w14:paraId="56C76D34" w14:textId="77777777" w:rsidTr="009019A9">
        <w:tc>
          <w:tcPr>
            <w:tcW w:w="1527" w:type="dxa"/>
          </w:tcPr>
          <w:p w14:paraId="7269F533" w14:textId="77777777" w:rsidR="009019A9" w:rsidRDefault="009019A9" w:rsidP="009019A9">
            <w:pPr>
              <w:pStyle w:val="ListFooter"/>
              <w:pBdr>
                <w:top w:val="none" w:sz="0" w:space="0" w:color="auto"/>
                <w:bottom w:val="none" w:sz="0" w:space="0" w:color="auto"/>
              </w:pBdr>
              <w:shd w:val="clear" w:color="auto" w:fill="auto"/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Date Planned</w:t>
            </w:r>
          </w:p>
        </w:tc>
        <w:tc>
          <w:tcPr>
            <w:tcW w:w="2966" w:type="dxa"/>
          </w:tcPr>
          <w:p w14:paraId="65F0ACC5" w14:textId="77777777" w:rsidR="009019A9" w:rsidRDefault="00337D75" w:rsidP="009842F1">
            <w:pPr>
              <w:pStyle w:val="ListFooter"/>
              <w:pBdr>
                <w:top w:val="none" w:sz="0" w:space="0" w:color="auto"/>
                <w:bottom w:val="none" w:sz="0" w:space="0" w:color="auto"/>
              </w:pBdr>
              <w:shd w:val="clear" w:color="auto" w:fill="auto"/>
              <w:ind w:left="0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Action ,</w:t>
            </w:r>
            <w:proofErr w:type="gramEnd"/>
            <w:r>
              <w:rPr>
                <w:b/>
                <w:sz w:val="22"/>
                <w:szCs w:val="22"/>
              </w:rPr>
              <w:t xml:space="preserve"> Resources and/or specific training required , for whom and time frame</w:t>
            </w:r>
          </w:p>
        </w:tc>
        <w:tc>
          <w:tcPr>
            <w:tcW w:w="2248" w:type="dxa"/>
          </w:tcPr>
          <w:p w14:paraId="5D20FC86" w14:textId="77777777" w:rsidR="009019A9" w:rsidRDefault="009019A9" w:rsidP="009019A9">
            <w:pPr>
              <w:pStyle w:val="ListFooter"/>
              <w:pBdr>
                <w:top w:val="none" w:sz="0" w:space="0" w:color="auto"/>
                <w:bottom w:val="none" w:sz="0" w:space="0" w:color="auto"/>
              </w:pBdr>
              <w:shd w:val="clear" w:color="auto" w:fill="auto"/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Person responsible</w:t>
            </w:r>
          </w:p>
        </w:tc>
        <w:tc>
          <w:tcPr>
            <w:tcW w:w="2248" w:type="dxa"/>
          </w:tcPr>
          <w:p w14:paraId="55847D4A" w14:textId="77777777" w:rsidR="009019A9" w:rsidRDefault="009019A9" w:rsidP="009019A9">
            <w:pPr>
              <w:pStyle w:val="ListFooter"/>
              <w:pBdr>
                <w:top w:val="none" w:sz="0" w:space="0" w:color="auto"/>
                <w:bottom w:val="none" w:sz="0" w:space="0" w:color="auto"/>
              </w:pBdr>
              <w:shd w:val="clear" w:color="auto" w:fill="auto"/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Comments</w:t>
            </w:r>
          </w:p>
        </w:tc>
      </w:tr>
      <w:tr w:rsidR="009019A9" w14:paraId="1667D4F4" w14:textId="77777777" w:rsidTr="009019A9">
        <w:tc>
          <w:tcPr>
            <w:tcW w:w="1527" w:type="dxa"/>
          </w:tcPr>
          <w:p w14:paraId="3BB53E41" w14:textId="77777777" w:rsidR="009019A9" w:rsidRPr="009019A9" w:rsidRDefault="009019A9" w:rsidP="000172E2">
            <w:pPr>
              <w:pStyle w:val="ListFooter"/>
              <w:pBdr>
                <w:top w:val="none" w:sz="0" w:space="0" w:color="auto"/>
                <w:bottom w:val="none" w:sz="0" w:space="0" w:color="auto"/>
              </w:pBdr>
              <w:shd w:val="clear" w:color="auto" w:fill="auto"/>
              <w:ind w:left="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966" w:type="dxa"/>
          </w:tcPr>
          <w:p w14:paraId="33221FB4" w14:textId="77777777" w:rsidR="009019A9" w:rsidRPr="009019A9" w:rsidRDefault="009019A9" w:rsidP="000172E2">
            <w:pPr>
              <w:pStyle w:val="ListFooter"/>
              <w:pBdr>
                <w:top w:val="none" w:sz="0" w:space="0" w:color="auto"/>
                <w:bottom w:val="none" w:sz="0" w:space="0" w:color="auto"/>
              </w:pBdr>
              <w:shd w:val="clear" w:color="auto" w:fill="auto"/>
              <w:ind w:left="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248" w:type="dxa"/>
          </w:tcPr>
          <w:p w14:paraId="3F26F8EF" w14:textId="77777777" w:rsidR="009019A9" w:rsidRPr="009019A9" w:rsidRDefault="009019A9" w:rsidP="000172E2">
            <w:pPr>
              <w:pStyle w:val="ListFooter"/>
              <w:pBdr>
                <w:top w:val="none" w:sz="0" w:space="0" w:color="auto"/>
                <w:bottom w:val="none" w:sz="0" w:space="0" w:color="auto"/>
              </w:pBdr>
              <w:shd w:val="clear" w:color="auto" w:fill="auto"/>
              <w:ind w:left="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248" w:type="dxa"/>
          </w:tcPr>
          <w:p w14:paraId="5528B9AC" w14:textId="77777777" w:rsidR="009019A9" w:rsidRPr="009019A9" w:rsidRDefault="009019A9" w:rsidP="000172E2">
            <w:pPr>
              <w:pStyle w:val="ListFooter"/>
              <w:pBdr>
                <w:top w:val="none" w:sz="0" w:space="0" w:color="auto"/>
                <w:bottom w:val="none" w:sz="0" w:space="0" w:color="auto"/>
              </w:pBdr>
              <w:shd w:val="clear" w:color="auto" w:fill="auto"/>
              <w:ind w:left="0"/>
              <w:jc w:val="left"/>
              <w:rPr>
                <w:b/>
                <w:sz w:val="16"/>
                <w:szCs w:val="16"/>
              </w:rPr>
            </w:pPr>
          </w:p>
        </w:tc>
      </w:tr>
      <w:tr w:rsidR="009019A9" w14:paraId="03901851" w14:textId="77777777" w:rsidTr="009019A9">
        <w:tc>
          <w:tcPr>
            <w:tcW w:w="1527" w:type="dxa"/>
          </w:tcPr>
          <w:p w14:paraId="28614379" w14:textId="77777777" w:rsidR="009019A9" w:rsidRPr="009019A9" w:rsidRDefault="009019A9" w:rsidP="000172E2">
            <w:pPr>
              <w:pStyle w:val="ListFooter"/>
              <w:pBdr>
                <w:top w:val="none" w:sz="0" w:space="0" w:color="auto"/>
                <w:bottom w:val="none" w:sz="0" w:space="0" w:color="auto"/>
              </w:pBdr>
              <w:shd w:val="clear" w:color="auto" w:fill="auto"/>
              <w:ind w:left="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966" w:type="dxa"/>
          </w:tcPr>
          <w:p w14:paraId="36664097" w14:textId="77777777" w:rsidR="009019A9" w:rsidRPr="009019A9" w:rsidRDefault="009019A9" w:rsidP="000172E2">
            <w:pPr>
              <w:pStyle w:val="ListFooter"/>
              <w:pBdr>
                <w:top w:val="none" w:sz="0" w:space="0" w:color="auto"/>
                <w:bottom w:val="none" w:sz="0" w:space="0" w:color="auto"/>
              </w:pBdr>
              <w:shd w:val="clear" w:color="auto" w:fill="auto"/>
              <w:ind w:left="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248" w:type="dxa"/>
          </w:tcPr>
          <w:p w14:paraId="0BC8AD36" w14:textId="77777777" w:rsidR="009019A9" w:rsidRPr="009019A9" w:rsidRDefault="009019A9" w:rsidP="000172E2">
            <w:pPr>
              <w:pStyle w:val="ListFooter"/>
              <w:pBdr>
                <w:top w:val="none" w:sz="0" w:space="0" w:color="auto"/>
                <w:bottom w:val="none" w:sz="0" w:space="0" w:color="auto"/>
              </w:pBdr>
              <w:shd w:val="clear" w:color="auto" w:fill="auto"/>
              <w:ind w:left="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248" w:type="dxa"/>
          </w:tcPr>
          <w:p w14:paraId="2CA9A79E" w14:textId="77777777" w:rsidR="009019A9" w:rsidRPr="009019A9" w:rsidRDefault="009019A9" w:rsidP="000172E2">
            <w:pPr>
              <w:pStyle w:val="ListFooter"/>
              <w:pBdr>
                <w:top w:val="none" w:sz="0" w:space="0" w:color="auto"/>
                <w:bottom w:val="none" w:sz="0" w:space="0" w:color="auto"/>
              </w:pBdr>
              <w:shd w:val="clear" w:color="auto" w:fill="auto"/>
              <w:ind w:left="0"/>
              <w:jc w:val="left"/>
              <w:rPr>
                <w:b/>
                <w:sz w:val="16"/>
                <w:szCs w:val="16"/>
              </w:rPr>
            </w:pPr>
          </w:p>
        </w:tc>
      </w:tr>
      <w:tr w:rsidR="009019A9" w14:paraId="56FED5D9" w14:textId="77777777" w:rsidTr="009019A9">
        <w:tc>
          <w:tcPr>
            <w:tcW w:w="1527" w:type="dxa"/>
          </w:tcPr>
          <w:p w14:paraId="4A018C94" w14:textId="77777777" w:rsidR="009019A9" w:rsidRPr="009019A9" w:rsidRDefault="009019A9" w:rsidP="000172E2">
            <w:pPr>
              <w:pStyle w:val="ListFooter"/>
              <w:pBdr>
                <w:top w:val="none" w:sz="0" w:space="0" w:color="auto"/>
                <w:bottom w:val="none" w:sz="0" w:space="0" w:color="auto"/>
              </w:pBdr>
              <w:shd w:val="clear" w:color="auto" w:fill="auto"/>
              <w:ind w:left="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966" w:type="dxa"/>
          </w:tcPr>
          <w:p w14:paraId="387AE99A" w14:textId="77777777" w:rsidR="009019A9" w:rsidRPr="009019A9" w:rsidRDefault="009019A9" w:rsidP="000172E2">
            <w:pPr>
              <w:pStyle w:val="ListFooter"/>
              <w:pBdr>
                <w:top w:val="none" w:sz="0" w:space="0" w:color="auto"/>
                <w:bottom w:val="none" w:sz="0" w:space="0" w:color="auto"/>
              </w:pBdr>
              <w:shd w:val="clear" w:color="auto" w:fill="auto"/>
              <w:ind w:left="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248" w:type="dxa"/>
          </w:tcPr>
          <w:p w14:paraId="5E6078A2" w14:textId="77777777" w:rsidR="009019A9" w:rsidRPr="009019A9" w:rsidRDefault="009019A9" w:rsidP="000172E2">
            <w:pPr>
              <w:pStyle w:val="ListFooter"/>
              <w:pBdr>
                <w:top w:val="none" w:sz="0" w:space="0" w:color="auto"/>
                <w:bottom w:val="none" w:sz="0" w:space="0" w:color="auto"/>
              </w:pBdr>
              <w:shd w:val="clear" w:color="auto" w:fill="auto"/>
              <w:ind w:left="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248" w:type="dxa"/>
          </w:tcPr>
          <w:p w14:paraId="3600C7D4" w14:textId="77777777" w:rsidR="009019A9" w:rsidRPr="009019A9" w:rsidRDefault="009019A9" w:rsidP="000172E2">
            <w:pPr>
              <w:pStyle w:val="ListFooter"/>
              <w:pBdr>
                <w:top w:val="none" w:sz="0" w:space="0" w:color="auto"/>
                <w:bottom w:val="none" w:sz="0" w:space="0" w:color="auto"/>
              </w:pBdr>
              <w:shd w:val="clear" w:color="auto" w:fill="auto"/>
              <w:ind w:left="0"/>
              <w:jc w:val="left"/>
              <w:rPr>
                <w:b/>
                <w:sz w:val="16"/>
                <w:szCs w:val="16"/>
              </w:rPr>
            </w:pPr>
          </w:p>
        </w:tc>
      </w:tr>
      <w:tr w:rsidR="009019A9" w14:paraId="264980BC" w14:textId="77777777" w:rsidTr="009019A9">
        <w:tc>
          <w:tcPr>
            <w:tcW w:w="1527" w:type="dxa"/>
          </w:tcPr>
          <w:p w14:paraId="095ECAC4" w14:textId="77777777" w:rsidR="009019A9" w:rsidRPr="009019A9" w:rsidRDefault="009019A9" w:rsidP="000172E2">
            <w:pPr>
              <w:pStyle w:val="ListFooter"/>
              <w:pBdr>
                <w:top w:val="none" w:sz="0" w:space="0" w:color="auto"/>
                <w:bottom w:val="none" w:sz="0" w:space="0" w:color="auto"/>
              </w:pBdr>
              <w:shd w:val="clear" w:color="auto" w:fill="auto"/>
              <w:ind w:left="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966" w:type="dxa"/>
          </w:tcPr>
          <w:p w14:paraId="14956805" w14:textId="77777777" w:rsidR="009019A9" w:rsidRPr="009019A9" w:rsidRDefault="009019A9" w:rsidP="000172E2">
            <w:pPr>
              <w:pStyle w:val="ListFooter"/>
              <w:pBdr>
                <w:top w:val="none" w:sz="0" w:space="0" w:color="auto"/>
                <w:bottom w:val="none" w:sz="0" w:space="0" w:color="auto"/>
              </w:pBdr>
              <w:shd w:val="clear" w:color="auto" w:fill="auto"/>
              <w:ind w:left="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248" w:type="dxa"/>
          </w:tcPr>
          <w:p w14:paraId="42C43EBD" w14:textId="77777777" w:rsidR="009019A9" w:rsidRPr="009019A9" w:rsidRDefault="009019A9" w:rsidP="000172E2">
            <w:pPr>
              <w:pStyle w:val="ListFooter"/>
              <w:pBdr>
                <w:top w:val="none" w:sz="0" w:space="0" w:color="auto"/>
                <w:bottom w:val="none" w:sz="0" w:space="0" w:color="auto"/>
              </w:pBdr>
              <w:shd w:val="clear" w:color="auto" w:fill="auto"/>
              <w:ind w:left="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248" w:type="dxa"/>
          </w:tcPr>
          <w:p w14:paraId="7DA7B7F7" w14:textId="77777777" w:rsidR="009019A9" w:rsidRPr="009019A9" w:rsidRDefault="009019A9" w:rsidP="000172E2">
            <w:pPr>
              <w:pStyle w:val="ListFooter"/>
              <w:pBdr>
                <w:top w:val="none" w:sz="0" w:space="0" w:color="auto"/>
                <w:bottom w:val="none" w:sz="0" w:space="0" w:color="auto"/>
              </w:pBdr>
              <w:shd w:val="clear" w:color="auto" w:fill="auto"/>
              <w:ind w:left="0"/>
              <w:jc w:val="left"/>
              <w:rPr>
                <w:b/>
                <w:sz w:val="16"/>
                <w:szCs w:val="16"/>
              </w:rPr>
            </w:pPr>
          </w:p>
        </w:tc>
      </w:tr>
      <w:tr w:rsidR="009019A9" w14:paraId="6AD3ED2B" w14:textId="77777777" w:rsidTr="009019A9">
        <w:tc>
          <w:tcPr>
            <w:tcW w:w="1527" w:type="dxa"/>
          </w:tcPr>
          <w:p w14:paraId="6CDC6577" w14:textId="77777777" w:rsidR="009019A9" w:rsidRPr="009019A9" w:rsidRDefault="009019A9" w:rsidP="000172E2">
            <w:pPr>
              <w:pStyle w:val="ListFooter"/>
              <w:pBdr>
                <w:top w:val="none" w:sz="0" w:space="0" w:color="auto"/>
                <w:bottom w:val="none" w:sz="0" w:space="0" w:color="auto"/>
              </w:pBdr>
              <w:shd w:val="clear" w:color="auto" w:fill="auto"/>
              <w:ind w:left="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966" w:type="dxa"/>
          </w:tcPr>
          <w:p w14:paraId="5E2D76C5" w14:textId="77777777" w:rsidR="009019A9" w:rsidRPr="009019A9" w:rsidRDefault="009019A9" w:rsidP="000172E2">
            <w:pPr>
              <w:pStyle w:val="ListFooter"/>
              <w:pBdr>
                <w:top w:val="none" w:sz="0" w:space="0" w:color="auto"/>
                <w:bottom w:val="none" w:sz="0" w:space="0" w:color="auto"/>
              </w:pBdr>
              <w:shd w:val="clear" w:color="auto" w:fill="auto"/>
              <w:ind w:left="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248" w:type="dxa"/>
          </w:tcPr>
          <w:p w14:paraId="11325D2E" w14:textId="77777777" w:rsidR="009019A9" w:rsidRPr="009019A9" w:rsidRDefault="009019A9" w:rsidP="000172E2">
            <w:pPr>
              <w:pStyle w:val="ListFooter"/>
              <w:pBdr>
                <w:top w:val="none" w:sz="0" w:space="0" w:color="auto"/>
                <w:bottom w:val="none" w:sz="0" w:space="0" w:color="auto"/>
              </w:pBdr>
              <w:shd w:val="clear" w:color="auto" w:fill="auto"/>
              <w:ind w:left="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248" w:type="dxa"/>
          </w:tcPr>
          <w:p w14:paraId="542D599E" w14:textId="77777777" w:rsidR="009019A9" w:rsidRPr="009019A9" w:rsidRDefault="009019A9" w:rsidP="000172E2">
            <w:pPr>
              <w:pStyle w:val="ListFooter"/>
              <w:pBdr>
                <w:top w:val="none" w:sz="0" w:space="0" w:color="auto"/>
                <w:bottom w:val="none" w:sz="0" w:space="0" w:color="auto"/>
              </w:pBdr>
              <w:shd w:val="clear" w:color="auto" w:fill="auto"/>
              <w:ind w:left="0"/>
              <w:jc w:val="left"/>
              <w:rPr>
                <w:b/>
                <w:sz w:val="16"/>
                <w:szCs w:val="16"/>
              </w:rPr>
            </w:pPr>
          </w:p>
        </w:tc>
      </w:tr>
      <w:tr w:rsidR="009019A9" w14:paraId="71FE7612" w14:textId="77777777" w:rsidTr="009019A9">
        <w:tc>
          <w:tcPr>
            <w:tcW w:w="1527" w:type="dxa"/>
          </w:tcPr>
          <w:p w14:paraId="5F3E849A" w14:textId="77777777" w:rsidR="009019A9" w:rsidRPr="009019A9" w:rsidRDefault="009019A9" w:rsidP="000172E2">
            <w:pPr>
              <w:pStyle w:val="ListFooter"/>
              <w:pBdr>
                <w:top w:val="none" w:sz="0" w:space="0" w:color="auto"/>
                <w:bottom w:val="none" w:sz="0" w:space="0" w:color="auto"/>
              </w:pBdr>
              <w:shd w:val="clear" w:color="auto" w:fill="auto"/>
              <w:ind w:left="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966" w:type="dxa"/>
          </w:tcPr>
          <w:p w14:paraId="7C71FD0E" w14:textId="77777777" w:rsidR="009019A9" w:rsidRPr="009019A9" w:rsidRDefault="009019A9" w:rsidP="000172E2">
            <w:pPr>
              <w:pStyle w:val="ListFooter"/>
              <w:pBdr>
                <w:top w:val="none" w:sz="0" w:space="0" w:color="auto"/>
                <w:bottom w:val="none" w:sz="0" w:space="0" w:color="auto"/>
              </w:pBdr>
              <w:shd w:val="clear" w:color="auto" w:fill="auto"/>
              <w:ind w:left="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248" w:type="dxa"/>
          </w:tcPr>
          <w:p w14:paraId="3C05FE9E" w14:textId="77777777" w:rsidR="009019A9" w:rsidRPr="009019A9" w:rsidRDefault="009019A9" w:rsidP="000172E2">
            <w:pPr>
              <w:pStyle w:val="ListFooter"/>
              <w:pBdr>
                <w:top w:val="none" w:sz="0" w:space="0" w:color="auto"/>
                <w:bottom w:val="none" w:sz="0" w:space="0" w:color="auto"/>
              </w:pBdr>
              <w:shd w:val="clear" w:color="auto" w:fill="auto"/>
              <w:ind w:left="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248" w:type="dxa"/>
          </w:tcPr>
          <w:p w14:paraId="4D05C90A" w14:textId="77777777" w:rsidR="009019A9" w:rsidRPr="009019A9" w:rsidRDefault="009019A9" w:rsidP="000172E2">
            <w:pPr>
              <w:pStyle w:val="ListFooter"/>
              <w:pBdr>
                <w:top w:val="none" w:sz="0" w:space="0" w:color="auto"/>
                <w:bottom w:val="none" w:sz="0" w:space="0" w:color="auto"/>
              </w:pBdr>
              <w:shd w:val="clear" w:color="auto" w:fill="auto"/>
              <w:ind w:left="0"/>
              <w:jc w:val="left"/>
              <w:rPr>
                <w:b/>
                <w:sz w:val="16"/>
                <w:szCs w:val="16"/>
              </w:rPr>
            </w:pPr>
          </w:p>
        </w:tc>
      </w:tr>
      <w:tr w:rsidR="009019A9" w14:paraId="3B98EAC2" w14:textId="77777777" w:rsidTr="009019A9">
        <w:tc>
          <w:tcPr>
            <w:tcW w:w="1527" w:type="dxa"/>
          </w:tcPr>
          <w:p w14:paraId="4A0490E4" w14:textId="77777777" w:rsidR="009019A9" w:rsidRPr="009019A9" w:rsidRDefault="009019A9" w:rsidP="000172E2">
            <w:pPr>
              <w:pStyle w:val="ListFooter"/>
              <w:pBdr>
                <w:top w:val="none" w:sz="0" w:space="0" w:color="auto"/>
                <w:bottom w:val="none" w:sz="0" w:space="0" w:color="auto"/>
              </w:pBdr>
              <w:shd w:val="clear" w:color="auto" w:fill="auto"/>
              <w:ind w:left="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966" w:type="dxa"/>
          </w:tcPr>
          <w:p w14:paraId="2C375A83" w14:textId="77777777" w:rsidR="009019A9" w:rsidRPr="009019A9" w:rsidRDefault="009019A9" w:rsidP="000172E2">
            <w:pPr>
              <w:pStyle w:val="ListFooter"/>
              <w:pBdr>
                <w:top w:val="none" w:sz="0" w:space="0" w:color="auto"/>
                <w:bottom w:val="none" w:sz="0" w:space="0" w:color="auto"/>
              </w:pBdr>
              <w:shd w:val="clear" w:color="auto" w:fill="auto"/>
              <w:ind w:left="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248" w:type="dxa"/>
          </w:tcPr>
          <w:p w14:paraId="62982BB4" w14:textId="77777777" w:rsidR="009019A9" w:rsidRPr="009019A9" w:rsidRDefault="009019A9" w:rsidP="000172E2">
            <w:pPr>
              <w:pStyle w:val="ListFooter"/>
              <w:pBdr>
                <w:top w:val="none" w:sz="0" w:space="0" w:color="auto"/>
                <w:bottom w:val="none" w:sz="0" w:space="0" w:color="auto"/>
              </w:pBdr>
              <w:shd w:val="clear" w:color="auto" w:fill="auto"/>
              <w:ind w:left="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248" w:type="dxa"/>
          </w:tcPr>
          <w:p w14:paraId="02D1899D" w14:textId="77777777" w:rsidR="009019A9" w:rsidRPr="009019A9" w:rsidRDefault="009019A9" w:rsidP="000172E2">
            <w:pPr>
              <w:pStyle w:val="ListFooter"/>
              <w:pBdr>
                <w:top w:val="none" w:sz="0" w:space="0" w:color="auto"/>
                <w:bottom w:val="none" w:sz="0" w:space="0" w:color="auto"/>
              </w:pBdr>
              <w:shd w:val="clear" w:color="auto" w:fill="auto"/>
              <w:ind w:left="0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7472DA16" w14:textId="77777777" w:rsidR="00CC3FCD" w:rsidRDefault="00CC3FCD" w:rsidP="00CC3FCD"/>
    <w:p w14:paraId="75256504" w14:textId="77777777" w:rsidR="00AB1D9D" w:rsidRPr="0057135C" w:rsidRDefault="00AB1D9D" w:rsidP="0057135C">
      <w:pPr>
        <w:pStyle w:val="ListFooter"/>
      </w:pPr>
      <w:r w:rsidRPr="0057135C">
        <w:t>Risk Assessment</w:t>
      </w:r>
    </w:p>
    <w:p w14:paraId="36A1415D" w14:textId="67DBFE08" w:rsidR="00AB1D9D" w:rsidRPr="00CC3FCD" w:rsidRDefault="00CC3FCD" w:rsidP="00CC3FCD">
      <w:pPr>
        <w:pStyle w:val="Note"/>
        <w:rPr>
          <w:sz w:val="22"/>
          <w:szCs w:val="22"/>
        </w:rPr>
      </w:pPr>
      <w:r w:rsidRPr="00CC3FCD">
        <w:rPr>
          <w:b/>
          <w:sz w:val="22"/>
          <w:szCs w:val="22"/>
        </w:rPr>
        <w:t>Note:</w:t>
      </w:r>
      <w:r w:rsidRPr="00CC3FCD">
        <w:rPr>
          <w:sz w:val="22"/>
          <w:szCs w:val="22"/>
        </w:rPr>
        <w:tab/>
      </w:r>
      <w:r w:rsidR="00AB1D9D" w:rsidRPr="00CC3FCD">
        <w:rPr>
          <w:sz w:val="22"/>
          <w:szCs w:val="22"/>
        </w:rPr>
        <w:t>A risk Assessment to be comple</w:t>
      </w:r>
      <w:r w:rsidR="00DF0ECE" w:rsidRPr="00CC3FCD">
        <w:rPr>
          <w:sz w:val="22"/>
          <w:szCs w:val="22"/>
        </w:rPr>
        <w:t>ted and attached to this form.</w:t>
      </w:r>
    </w:p>
    <w:p w14:paraId="635570D0" w14:textId="77777777" w:rsidR="00AB1D9D" w:rsidRPr="00CC3FCD" w:rsidRDefault="00AB1D9D" w:rsidP="00CC3FCD">
      <w:pPr>
        <w:pStyle w:val="Caution"/>
        <w:rPr>
          <w:sz w:val="22"/>
          <w:szCs w:val="22"/>
        </w:rPr>
      </w:pPr>
      <w:r w:rsidRPr="00CC3FCD">
        <w:rPr>
          <w:sz w:val="22"/>
          <w:szCs w:val="22"/>
        </w:rPr>
        <w:t xml:space="preserve">Consider </w:t>
      </w:r>
      <w:r w:rsidR="00CC3FCD" w:rsidRPr="00CC3FCD">
        <w:rPr>
          <w:sz w:val="22"/>
          <w:szCs w:val="22"/>
        </w:rPr>
        <w:t xml:space="preserve">the </w:t>
      </w:r>
      <w:r w:rsidRPr="00CC3FCD">
        <w:rPr>
          <w:sz w:val="22"/>
          <w:szCs w:val="22"/>
        </w:rPr>
        <w:t>following in Risk Assessment:</w:t>
      </w:r>
    </w:p>
    <w:p w14:paraId="5FD5C835" w14:textId="77777777" w:rsidR="00AF6D86" w:rsidRDefault="00AF6D86" w:rsidP="00CC3FCD"/>
    <w:p w14:paraId="276E81A1" w14:textId="03685373" w:rsidR="00AB1D9D" w:rsidRPr="00AF6D86" w:rsidRDefault="00AF6D86" w:rsidP="00CC3FCD">
      <w:pPr>
        <w:rPr>
          <w:b/>
        </w:rPr>
      </w:pPr>
      <w:r w:rsidRPr="00AF6D86">
        <w:rPr>
          <w:b/>
        </w:rPr>
        <w:t xml:space="preserve">Does the change </w:t>
      </w:r>
      <w:r w:rsidR="00691803" w:rsidRPr="00AF6D86">
        <w:rPr>
          <w:b/>
        </w:rPr>
        <w:t>affect</w:t>
      </w:r>
      <w:r w:rsidR="00691803">
        <w:rPr>
          <w:b/>
        </w:rPr>
        <w:t>:</w:t>
      </w:r>
    </w:p>
    <w:p w14:paraId="556FD84D" w14:textId="77777777" w:rsidR="00AF6D86" w:rsidRPr="00AF6D86" w:rsidRDefault="00242524" w:rsidP="00AF6D86">
      <w:pPr>
        <w:pStyle w:val="FirstLevel"/>
        <w:numPr>
          <w:ilvl w:val="0"/>
          <w:numId w:val="35"/>
        </w:numPr>
        <w:rPr>
          <w:sz w:val="22"/>
          <w:szCs w:val="22"/>
        </w:rPr>
      </w:pPr>
      <w:r>
        <w:rPr>
          <w:sz w:val="22"/>
          <w:szCs w:val="22"/>
        </w:rPr>
        <w:t>Safety?</w:t>
      </w:r>
      <w:r w:rsidR="00AF6D86">
        <w:rPr>
          <w:sz w:val="22"/>
          <w:szCs w:val="22"/>
        </w:rPr>
        <w:tab/>
        <w:t>Yes</w:t>
      </w:r>
      <w:r w:rsidR="00AB1D9D" w:rsidRPr="00AF6D86">
        <w:rPr>
          <w:sz w:val="22"/>
          <w:szCs w:val="22"/>
        </w:rPr>
        <w:t xml:space="preserve"> </w:t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10131965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6D86">
            <w:rPr>
              <w:rFonts w:ascii="MS Gothic" w:eastAsia="MS Gothic" w:hAnsi="MS Gothic" w:cs="Segoe UI Symbol" w:hint="eastAsia"/>
              <w:sz w:val="22"/>
              <w:szCs w:val="22"/>
            </w:rPr>
            <w:t>☐</w:t>
          </w:r>
        </w:sdtContent>
      </w:sdt>
      <w:r w:rsidR="00AB1D9D" w:rsidRPr="00AF6D86">
        <w:rPr>
          <w:sz w:val="22"/>
          <w:szCs w:val="22"/>
        </w:rPr>
        <w:t xml:space="preserve">  </w:t>
      </w:r>
      <w:r w:rsidR="00DF0ECE" w:rsidRPr="00AF6D86">
        <w:rPr>
          <w:sz w:val="22"/>
          <w:szCs w:val="22"/>
        </w:rPr>
        <w:t xml:space="preserve">  </w:t>
      </w:r>
    </w:p>
    <w:p w14:paraId="3EC9E182" w14:textId="77777777" w:rsidR="00AF6D86" w:rsidRPr="00AF6D86" w:rsidRDefault="00DF0ECE" w:rsidP="00AF6D86">
      <w:pPr>
        <w:pStyle w:val="FirstLevel"/>
        <w:numPr>
          <w:ilvl w:val="0"/>
          <w:numId w:val="35"/>
        </w:numPr>
        <w:rPr>
          <w:sz w:val="22"/>
          <w:szCs w:val="22"/>
        </w:rPr>
      </w:pPr>
      <w:r w:rsidRPr="00AF6D86">
        <w:rPr>
          <w:sz w:val="22"/>
          <w:szCs w:val="22"/>
        </w:rPr>
        <w:t>Existing Structure?</w:t>
      </w:r>
      <w:r w:rsidR="00AF6D86">
        <w:rPr>
          <w:sz w:val="22"/>
          <w:szCs w:val="22"/>
        </w:rPr>
        <w:tab/>
        <w:t>Yes</w:t>
      </w:r>
      <w:r w:rsidR="00AB1D9D" w:rsidRPr="00AF6D86">
        <w:rPr>
          <w:sz w:val="22"/>
          <w:szCs w:val="22"/>
        </w:rPr>
        <w:t xml:space="preserve"> </w:t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-2623040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6D86">
            <w:rPr>
              <w:rFonts w:ascii="MS Gothic" w:eastAsia="MS Gothic" w:hAnsi="MS Gothic" w:cs="Segoe UI Symbol" w:hint="eastAsia"/>
              <w:sz w:val="22"/>
              <w:szCs w:val="22"/>
            </w:rPr>
            <w:t>☐</w:t>
          </w:r>
        </w:sdtContent>
      </w:sdt>
      <w:r w:rsidR="00AB1D9D" w:rsidRPr="00AF6D86">
        <w:rPr>
          <w:sz w:val="22"/>
          <w:szCs w:val="22"/>
        </w:rPr>
        <w:t xml:space="preserve"> </w:t>
      </w:r>
      <w:r w:rsidRPr="00AF6D86">
        <w:rPr>
          <w:sz w:val="22"/>
          <w:szCs w:val="22"/>
        </w:rPr>
        <w:t xml:space="preserve">        </w:t>
      </w:r>
    </w:p>
    <w:p w14:paraId="61DD0267" w14:textId="77777777" w:rsidR="00DF0ECE" w:rsidRPr="00AF6D86" w:rsidRDefault="00242524" w:rsidP="00AF6D86">
      <w:pPr>
        <w:pStyle w:val="FirstLevel"/>
        <w:numPr>
          <w:ilvl w:val="0"/>
          <w:numId w:val="35"/>
        </w:numPr>
        <w:rPr>
          <w:sz w:val="22"/>
          <w:szCs w:val="22"/>
        </w:rPr>
      </w:pPr>
      <w:r w:rsidRPr="00AF6D86">
        <w:rPr>
          <w:sz w:val="22"/>
          <w:szCs w:val="22"/>
        </w:rPr>
        <w:t>Documentation (Including drawings and Plans)?</w:t>
      </w:r>
      <w:r w:rsidR="00AF6D86">
        <w:rPr>
          <w:sz w:val="22"/>
          <w:szCs w:val="22"/>
        </w:rPr>
        <w:tab/>
        <w:t>Yes</w:t>
      </w:r>
      <w:r w:rsidR="00AB1D9D" w:rsidRPr="00AF6D86">
        <w:rPr>
          <w:sz w:val="22"/>
          <w:szCs w:val="22"/>
        </w:rPr>
        <w:t xml:space="preserve"> </w:t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13822809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1D9D" w:rsidRPr="00AF6D8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B1D9D" w:rsidRPr="00AF6D86">
        <w:rPr>
          <w:sz w:val="22"/>
          <w:szCs w:val="22"/>
        </w:rPr>
        <w:t xml:space="preserve">  </w:t>
      </w:r>
    </w:p>
    <w:p w14:paraId="76B222E0" w14:textId="77777777" w:rsidR="00AF6D86" w:rsidRPr="00AF6D86" w:rsidRDefault="00DF0ECE" w:rsidP="00AF6D86">
      <w:pPr>
        <w:pStyle w:val="FirstLevel"/>
        <w:numPr>
          <w:ilvl w:val="0"/>
          <w:numId w:val="35"/>
        </w:numPr>
        <w:rPr>
          <w:sz w:val="22"/>
          <w:szCs w:val="22"/>
        </w:rPr>
      </w:pPr>
      <w:r w:rsidRPr="00AF6D86">
        <w:rPr>
          <w:sz w:val="22"/>
          <w:szCs w:val="22"/>
        </w:rPr>
        <w:t>Environmental Protection Arrangements?</w:t>
      </w:r>
      <w:r w:rsidR="00AF6D86">
        <w:rPr>
          <w:sz w:val="22"/>
          <w:szCs w:val="22"/>
        </w:rPr>
        <w:tab/>
        <w:t>Yes</w:t>
      </w:r>
      <w:r w:rsidRPr="00AF6D86">
        <w:rPr>
          <w:sz w:val="22"/>
          <w:szCs w:val="22"/>
        </w:rPr>
        <w:t xml:space="preserve"> </w:t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11934975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F6D8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AF6D86">
        <w:rPr>
          <w:sz w:val="22"/>
          <w:szCs w:val="22"/>
        </w:rPr>
        <w:t xml:space="preserve">    </w:t>
      </w:r>
    </w:p>
    <w:p w14:paraId="2AF0D613" w14:textId="77777777" w:rsidR="00AF6D86" w:rsidRPr="00AF6D86" w:rsidRDefault="00DF0ECE" w:rsidP="00AF6D86">
      <w:pPr>
        <w:pStyle w:val="FirstLevel"/>
        <w:numPr>
          <w:ilvl w:val="0"/>
          <w:numId w:val="35"/>
        </w:numPr>
        <w:rPr>
          <w:sz w:val="22"/>
          <w:szCs w:val="22"/>
        </w:rPr>
      </w:pPr>
      <w:r w:rsidRPr="00AF6D86">
        <w:rPr>
          <w:sz w:val="22"/>
          <w:szCs w:val="22"/>
        </w:rPr>
        <w:t>Employees Health?</w:t>
      </w:r>
      <w:r w:rsidR="00AF6D86">
        <w:rPr>
          <w:sz w:val="22"/>
          <w:szCs w:val="22"/>
        </w:rPr>
        <w:tab/>
        <w:t>Yes</w:t>
      </w:r>
      <w:r w:rsidRPr="00AF6D86">
        <w:rPr>
          <w:sz w:val="22"/>
          <w:szCs w:val="22"/>
        </w:rPr>
        <w:t xml:space="preserve"> </w:t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-16963725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F6D8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AF6D86">
        <w:rPr>
          <w:sz w:val="22"/>
          <w:szCs w:val="22"/>
        </w:rPr>
        <w:t xml:space="preserve">    </w:t>
      </w:r>
    </w:p>
    <w:p w14:paraId="7451638D" w14:textId="77777777" w:rsidR="00DF0ECE" w:rsidRPr="00AF6D86" w:rsidRDefault="00DF0ECE" w:rsidP="00AF6D86">
      <w:pPr>
        <w:pStyle w:val="FirstLevel"/>
        <w:numPr>
          <w:ilvl w:val="0"/>
          <w:numId w:val="35"/>
        </w:numPr>
        <w:rPr>
          <w:sz w:val="22"/>
          <w:szCs w:val="22"/>
        </w:rPr>
      </w:pPr>
      <w:r w:rsidRPr="00AF6D86">
        <w:rPr>
          <w:sz w:val="22"/>
          <w:szCs w:val="22"/>
        </w:rPr>
        <w:t>Security Arrangements?</w:t>
      </w:r>
      <w:r w:rsidR="00AF6D86">
        <w:rPr>
          <w:sz w:val="22"/>
          <w:szCs w:val="22"/>
        </w:rPr>
        <w:tab/>
        <w:t>Yes</w:t>
      </w:r>
      <w:r w:rsidRPr="00AF6D86">
        <w:rPr>
          <w:sz w:val="22"/>
          <w:szCs w:val="22"/>
        </w:rPr>
        <w:t xml:space="preserve"> </w:t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3478344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F6D8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AF6D86">
        <w:rPr>
          <w:sz w:val="22"/>
          <w:szCs w:val="22"/>
        </w:rPr>
        <w:t xml:space="preserve">  </w:t>
      </w:r>
    </w:p>
    <w:p w14:paraId="71651174" w14:textId="77777777" w:rsidR="00AF6D86" w:rsidRDefault="00AF6D86" w:rsidP="00CC3FCD">
      <w:pPr>
        <w:rPr>
          <w:b/>
        </w:rPr>
      </w:pPr>
    </w:p>
    <w:p w14:paraId="4D5B8B72" w14:textId="05CBC258" w:rsidR="00DF0ECE" w:rsidRPr="00AF6D86" w:rsidRDefault="00DF0ECE" w:rsidP="00CC3FCD">
      <w:pPr>
        <w:rPr>
          <w:b/>
        </w:rPr>
      </w:pPr>
      <w:r w:rsidRPr="00AF6D86">
        <w:rPr>
          <w:b/>
        </w:rPr>
        <w:t>Doe</w:t>
      </w:r>
      <w:r w:rsidR="00AF6D86" w:rsidRPr="00AF6D86">
        <w:rPr>
          <w:b/>
        </w:rPr>
        <w:t xml:space="preserve">s the Change Require changes </w:t>
      </w:r>
      <w:r w:rsidR="00691803" w:rsidRPr="00AF6D86">
        <w:rPr>
          <w:b/>
        </w:rPr>
        <w:t>to:</w:t>
      </w:r>
    </w:p>
    <w:p w14:paraId="4C017B71" w14:textId="77777777" w:rsidR="00AF6D86" w:rsidRPr="00AF6D86" w:rsidRDefault="00DF0ECE" w:rsidP="00AF6D86">
      <w:pPr>
        <w:pStyle w:val="FirstLevel"/>
        <w:numPr>
          <w:ilvl w:val="0"/>
          <w:numId w:val="36"/>
        </w:numPr>
        <w:rPr>
          <w:sz w:val="22"/>
          <w:szCs w:val="22"/>
        </w:rPr>
      </w:pPr>
      <w:r w:rsidRPr="00AF6D86">
        <w:rPr>
          <w:sz w:val="22"/>
          <w:szCs w:val="22"/>
        </w:rPr>
        <w:t>Existing Procedure</w:t>
      </w:r>
      <w:r w:rsidR="00AF6D86">
        <w:rPr>
          <w:sz w:val="22"/>
          <w:szCs w:val="22"/>
        </w:rPr>
        <w:t>?</w:t>
      </w:r>
      <w:r w:rsidR="00AF6D86">
        <w:rPr>
          <w:sz w:val="22"/>
          <w:szCs w:val="22"/>
        </w:rPr>
        <w:tab/>
        <w:t xml:space="preserve">Yes </w:t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10417875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6D86">
            <w:rPr>
              <w:rFonts w:ascii="MS Gothic" w:eastAsia="MS Gothic" w:hAnsi="MS Gothic" w:cs="Segoe UI Symbol" w:hint="eastAsia"/>
              <w:sz w:val="22"/>
              <w:szCs w:val="22"/>
            </w:rPr>
            <w:t>☐</w:t>
          </w:r>
        </w:sdtContent>
      </w:sdt>
      <w:r w:rsidRPr="00AF6D86">
        <w:rPr>
          <w:sz w:val="22"/>
          <w:szCs w:val="22"/>
        </w:rPr>
        <w:t xml:space="preserve">       </w:t>
      </w:r>
    </w:p>
    <w:p w14:paraId="6FE96E85" w14:textId="77777777" w:rsidR="00DF0ECE" w:rsidRPr="00AF6D86" w:rsidRDefault="00DF0ECE" w:rsidP="00AF6D86">
      <w:pPr>
        <w:pStyle w:val="FirstLevel"/>
        <w:numPr>
          <w:ilvl w:val="0"/>
          <w:numId w:val="37"/>
        </w:numPr>
        <w:rPr>
          <w:sz w:val="22"/>
          <w:szCs w:val="22"/>
        </w:rPr>
      </w:pPr>
      <w:r w:rsidRPr="00AF6D86">
        <w:rPr>
          <w:sz w:val="22"/>
          <w:szCs w:val="22"/>
        </w:rPr>
        <w:t>Training Requirements</w:t>
      </w:r>
      <w:r w:rsidR="00AF6D86">
        <w:rPr>
          <w:sz w:val="22"/>
          <w:szCs w:val="22"/>
        </w:rPr>
        <w:t>?</w:t>
      </w:r>
      <w:r w:rsidR="00AF6D86">
        <w:rPr>
          <w:sz w:val="22"/>
          <w:szCs w:val="22"/>
        </w:rPr>
        <w:tab/>
        <w:t>Yes</w:t>
      </w:r>
      <w:r w:rsidRPr="00AF6D86">
        <w:rPr>
          <w:sz w:val="22"/>
          <w:szCs w:val="22"/>
        </w:rPr>
        <w:t xml:space="preserve"> </w:t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10464049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F6D8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</w:p>
    <w:p w14:paraId="6941E7AA" w14:textId="77777777" w:rsidR="00AF6D86" w:rsidRDefault="00AF6D86" w:rsidP="00CC3FCD"/>
    <w:p w14:paraId="20614EA2" w14:textId="7C5D7BF6" w:rsidR="00DF0ECE" w:rsidRPr="0057135C" w:rsidRDefault="00DF0ECE" w:rsidP="00CC3FCD">
      <w:pPr>
        <w:rPr>
          <w:b/>
        </w:rPr>
      </w:pPr>
      <w:r w:rsidRPr="0057135C">
        <w:rPr>
          <w:b/>
        </w:rPr>
        <w:t>Are</w:t>
      </w:r>
      <w:r w:rsidR="00AF6D86" w:rsidRPr="0057135C">
        <w:rPr>
          <w:b/>
        </w:rPr>
        <w:t xml:space="preserve"> the changes in compliance </w:t>
      </w:r>
      <w:r w:rsidR="00E435A2" w:rsidRPr="0057135C">
        <w:rPr>
          <w:b/>
        </w:rPr>
        <w:t>with</w:t>
      </w:r>
      <w:r w:rsidR="00691803">
        <w:rPr>
          <w:b/>
        </w:rPr>
        <w:t>:</w:t>
      </w:r>
    </w:p>
    <w:p w14:paraId="50126994" w14:textId="77777777" w:rsidR="00AF6D86" w:rsidRPr="00AF6D86" w:rsidRDefault="00DF0ECE" w:rsidP="00AF6D86">
      <w:pPr>
        <w:pStyle w:val="FirstLevel"/>
        <w:numPr>
          <w:ilvl w:val="0"/>
          <w:numId w:val="38"/>
        </w:numPr>
        <w:rPr>
          <w:sz w:val="22"/>
          <w:szCs w:val="22"/>
        </w:rPr>
      </w:pPr>
      <w:r w:rsidRPr="00AF6D86">
        <w:rPr>
          <w:sz w:val="22"/>
          <w:szCs w:val="22"/>
        </w:rPr>
        <w:t>Industry Standards</w:t>
      </w:r>
      <w:r w:rsidR="00AF6D86">
        <w:rPr>
          <w:sz w:val="22"/>
          <w:szCs w:val="22"/>
        </w:rPr>
        <w:t>?</w:t>
      </w:r>
      <w:r w:rsidR="00AF6D86">
        <w:rPr>
          <w:sz w:val="22"/>
          <w:szCs w:val="22"/>
        </w:rPr>
        <w:tab/>
        <w:t xml:space="preserve">Yes </w:t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1840262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F6D8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AF6D86">
        <w:rPr>
          <w:sz w:val="22"/>
          <w:szCs w:val="22"/>
        </w:rPr>
        <w:t xml:space="preserve">       </w:t>
      </w:r>
    </w:p>
    <w:p w14:paraId="6D692C9A" w14:textId="77777777" w:rsidR="00AF6D86" w:rsidRPr="00AF6D86" w:rsidRDefault="00DF0ECE" w:rsidP="00AF6D86">
      <w:pPr>
        <w:pStyle w:val="FirstLevel"/>
        <w:numPr>
          <w:ilvl w:val="0"/>
          <w:numId w:val="38"/>
        </w:numPr>
        <w:rPr>
          <w:sz w:val="22"/>
          <w:szCs w:val="22"/>
        </w:rPr>
      </w:pPr>
      <w:r w:rsidRPr="00AF6D86">
        <w:rPr>
          <w:sz w:val="22"/>
          <w:szCs w:val="22"/>
        </w:rPr>
        <w:t>Seamanship Practices</w:t>
      </w:r>
      <w:r w:rsidR="00AF6D86">
        <w:rPr>
          <w:sz w:val="22"/>
          <w:szCs w:val="22"/>
        </w:rPr>
        <w:t>?</w:t>
      </w:r>
      <w:r w:rsidR="00AF6D86">
        <w:rPr>
          <w:sz w:val="22"/>
          <w:szCs w:val="22"/>
        </w:rPr>
        <w:tab/>
        <w:t>Yes</w:t>
      </w:r>
      <w:r w:rsidRPr="00AF6D86">
        <w:rPr>
          <w:sz w:val="22"/>
          <w:szCs w:val="22"/>
        </w:rPr>
        <w:t xml:space="preserve"> </w:t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-12748587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F6D8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AF6D86">
        <w:rPr>
          <w:sz w:val="22"/>
          <w:szCs w:val="22"/>
        </w:rPr>
        <w:t xml:space="preserve">      </w:t>
      </w:r>
    </w:p>
    <w:p w14:paraId="76E107FA" w14:textId="77777777" w:rsidR="00AB1D9D" w:rsidRPr="00AF6D86" w:rsidRDefault="00DF0ECE" w:rsidP="00AF6D86">
      <w:pPr>
        <w:pStyle w:val="FirstLevel"/>
        <w:numPr>
          <w:ilvl w:val="0"/>
          <w:numId w:val="38"/>
        </w:numPr>
        <w:rPr>
          <w:sz w:val="22"/>
          <w:szCs w:val="22"/>
        </w:rPr>
      </w:pPr>
      <w:r w:rsidRPr="00AF6D86">
        <w:rPr>
          <w:sz w:val="22"/>
          <w:szCs w:val="22"/>
        </w:rPr>
        <w:t>International &amp; Local Regulations</w:t>
      </w:r>
      <w:r w:rsidR="00AF6D86">
        <w:rPr>
          <w:sz w:val="22"/>
          <w:szCs w:val="22"/>
        </w:rPr>
        <w:t>?</w:t>
      </w:r>
      <w:r w:rsidR="00AF6D86">
        <w:rPr>
          <w:sz w:val="22"/>
          <w:szCs w:val="22"/>
        </w:rPr>
        <w:tab/>
        <w:t>Yes</w:t>
      </w:r>
      <w:r w:rsidRPr="00AF6D86">
        <w:rPr>
          <w:sz w:val="22"/>
          <w:szCs w:val="22"/>
        </w:rPr>
        <w:t xml:space="preserve"> </w:t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2018311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F6D8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</w:p>
    <w:p w14:paraId="31FC01B9" w14:textId="77777777" w:rsidR="009842F1" w:rsidRDefault="007B1E2C" w:rsidP="007B1E2C">
      <w:pPr>
        <w:pStyle w:val="Note"/>
        <w:rPr>
          <w:sz w:val="22"/>
          <w:szCs w:val="22"/>
        </w:rPr>
      </w:pPr>
      <w:r w:rsidRPr="007B1E2C">
        <w:rPr>
          <w:b/>
          <w:sz w:val="22"/>
          <w:szCs w:val="22"/>
        </w:rPr>
        <w:t>Note:</w:t>
      </w:r>
      <w:r w:rsidRPr="007B1E2C">
        <w:rPr>
          <w:sz w:val="22"/>
          <w:szCs w:val="22"/>
        </w:rPr>
        <w:tab/>
      </w:r>
      <w:r w:rsidR="00DF0ECE" w:rsidRPr="007B1E2C">
        <w:rPr>
          <w:sz w:val="22"/>
          <w:szCs w:val="22"/>
        </w:rPr>
        <w:t xml:space="preserve">If </w:t>
      </w:r>
      <w:r w:rsidR="00E435A2">
        <w:rPr>
          <w:sz w:val="22"/>
          <w:szCs w:val="22"/>
        </w:rPr>
        <w:t>changes are not in compliance with Items 1,2 &amp; 3 above</w:t>
      </w:r>
      <w:r w:rsidR="00DF0ECE" w:rsidRPr="007B1E2C">
        <w:rPr>
          <w:sz w:val="22"/>
          <w:szCs w:val="22"/>
        </w:rPr>
        <w:t>, change as proposed cannot be approved and suggestion to be reviewed and revised.</w:t>
      </w:r>
    </w:p>
    <w:p w14:paraId="2BDAF272" w14:textId="1D02C8CB" w:rsidR="009842F1" w:rsidRDefault="009842F1" w:rsidP="009842F1">
      <w:pPr>
        <w:rPr>
          <w:rFonts w:eastAsia="Times New Roman"/>
          <w:lang w:eastAsia="nb-NO"/>
        </w:rPr>
      </w:pPr>
    </w:p>
    <w:p w14:paraId="0993C9E5" w14:textId="77777777" w:rsidR="00DF0ECE" w:rsidRPr="00C13385" w:rsidRDefault="00C13385" w:rsidP="0057135C">
      <w:pPr>
        <w:pStyle w:val="ListFooter"/>
      </w:pPr>
      <w:r w:rsidRPr="0057135C">
        <w:t>Approval</w:t>
      </w:r>
    </w:p>
    <w:p w14:paraId="05B51ECD" w14:textId="77777777" w:rsidR="00E435A2" w:rsidRDefault="00DF0ECE" w:rsidP="00DF0ECE">
      <w:r w:rsidRPr="0057135C">
        <w:rPr>
          <w:b/>
          <w:u w:val="single"/>
        </w:rPr>
        <w:t>Minimum Approval Level Required</w:t>
      </w:r>
      <w:r w:rsidRPr="007B1E2C">
        <w:t>:</w:t>
      </w:r>
      <w:r w:rsidRPr="00BE382C">
        <w:t xml:space="preserve"> </w:t>
      </w:r>
    </w:p>
    <w:p w14:paraId="106B5254" w14:textId="77777777" w:rsidR="00E435A2" w:rsidRDefault="00E435A2" w:rsidP="00DF0ECE">
      <w:r>
        <w:t xml:space="preserve">For: </w:t>
      </w:r>
    </w:p>
    <w:p w14:paraId="0042084F" w14:textId="711B58A7" w:rsidR="00E435A2" w:rsidRDefault="00242524" w:rsidP="00DF0ECE">
      <w:r>
        <w:t>Changes to Personnel</w:t>
      </w:r>
      <w:r>
        <w:tab/>
      </w:r>
      <w:r>
        <w:tab/>
        <w:t xml:space="preserve">        </w:t>
      </w:r>
      <w:r w:rsidR="00691803">
        <w:t>T</w:t>
      </w:r>
      <w:proofErr w:type="gramStart"/>
      <w:r w:rsidR="00691803">
        <w:t>echnical</w:t>
      </w:r>
      <w:r>
        <w:t xml:space="preserve"> Manager in</w:t>
      </w:r>
      <w:proofErr w:type="gramEnd"/>
      <w:r>
        <w:t xml:space="preserve"> consultation with </w:t>
      </w:r>
      <w:r w:rsidR="003F070B">
        <w:t>Crew Manager</w:t>
      </w:r>
      <w:r w:rsidR="00247CCE">
        <w:t xml:space="preserve">      </w:t>
      </w:r>
      <w:r w:rsidR="00E435A2" w:rsidRPr="00BE382C">
        <w:t xml:space="preserve"> </w:t>
      </w:r>
      <w:sdt>
        <w:sdtPr>
          <w:id w:val="17293413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35A2" w:rsidRPr="00BE382C">
            <w:rPr>
              <w:rFonts w:ascii="MS Gothic" w:eastAsia="MS Gothic" w:hAnsi="MS Gothic" w:hint="eastAsia"/>
            </w:rPr>
            <w:t>☐</w:t>
          </w:r>
        </w:sdtContent>
      </w:sdt>
    </w:p>
    <w:p w14:paraId="00455D20" w14:textId="4124E1E0" w:rsidR="003C4019" w:rsidRPr="00691803" w:rsidRDefault="003C4019" w:rsidP="003C4019">
      <w:pPr>
        <w:rPr>
          <w:iCs/>
        </w:rPr>
      </w:pPr>
      <w:r w:rsidRPr="003C4019">
        <w:rPr>
          <w:i/>
        </w:rPr>
        <w:t xml:space="preserve">Major Projects / Senior Manager Changes to Personnel in Office </w:t>
      </w:r>
      <w:r w:rsidRPr="003C4019">
        <w:rPr>
          <w:i/>
        </w:rPr>
        <w:tab/>
        <w:t xml:space="preserve">     </w:t>
      </w:r>
      <w:r>
        <w:rPr>
          <w:i/>
        </w:rPr>
        <w:t xml:space="preserve">  </w:t>
      </w:r>
      <w:r w:rsidRPr="003C4019">
        <w:rPr>
          <w:i/>
        </w:rPr>
        <w:t xml:space="preserve"> </w:t>
      </w:r>
      <w:r w:rsidR="00691803">
        <w:rPr>
          <w:i/>
        </w:rPr>
        <w:t xml:space="preserve">           </w:t>
      </w:r>
      <w:r w:rsidRPr="003C4019">
        <w:rPr>
          <w:i/>
        </w:rPr>
        <w:t>H</w:t>
      </w:r>
      <w:r w:rsidR="00691803">
        <w:rPr>
          <w:i/>
        </w:rPr>
        <w:t>S</w:t>
      </w:r>
      <w:r w:rsidRPr="003C4019">
        <w:rPr>
          <w:i/>
        </w:rPr>
        <w:t xml:space="preserve">SEQ </w:t>
      </w:r>
      <w:r w:rsidRPr="00691803">
        <w:rPr>
          <w:iCs/>
        </w:rPr>
        <w:t xml:space="preserve">Department  </w:t>
      </w:r>
      <w:sdt>
        <w:sdtPr>
          <w:rPr>
            <w:iCs/>
          </w:rPr>
          <w:id w:val="20376170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91803">
            <w:rPr>
              <w:rFonts w:ascii="Segoe UI Symbol" w:hAnsi="Segoe UI Symbol" w:cs="Segoe UI Symbol"/>
              <w:iCs/>
            </w:rPr>
            <w:t>☐</w:t>
          </w:r>
        </w:sdtContent>
      </w:sdt>
    </w:p>
    <w:p w14:paraId="00123E5E" w14:textId="4FF254EB" w:rsidR="00E435A2" w:rsidRDefault="003C4019" w:rsidP="003C4019">
      <w:r>
        <w:t xml:space="preserve"> </w:t>
      </w:r>
      <w:r w:rsidR="00E435A2">
        <w:t>Changes to Ship/Shore working arrangements</w:t>
      </w:r>
      <w:r w:rsidR="00E435A2" w:rsidRPr="00E435A2">
        <w:t xml:space="preserve"> </w:t>
      </w:r>
      <w:r w:rsidR="00E435A2">
        <w:tab/>
      </w:r>
      <w:r w:rsidR="00E435A2">
        <w:tab/>
      </w:r>
      <w:r w:rsidR="00E435A2">
        <w:tab/>
      </w:r>
      <w:r w:rsidR="00E435A2">
        <w:tab/>
      </w:r>
      <w:r w:rsidR="00691803">
        <w:t xml:space="preserve">      Technical</w:t>
      </w:r>
      <w:r w:rsidR="00E435A2" w:rsidRPr="00BE382C">
        <w:t xml:space="preserve"> </w:t>
      </w:r>
      <w:r w:rsidR="00691803">
        <w:t>M</w:t>
      </w:r>
      <w:r w:rsidR="003F070B">
        <w:t>anager</w:t>
      </w:r>
      <w:r w:rsidR="00E435A2" w:rsidRPr="00BE382C">
        <w:t xml:space="preserve"> </w:t>
      </w:r>
      <w:sdt>
        <w:sdtPr>
          <w:id w:val="2729909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35A2" w:rsidRPr="00BE382C">
            <w:rPr>
              <w:rFonts w:ascii="MS Gothic" w:eastAsia="MS Gothic" w:hAnsi="MS Gothic" w:hint="eastAsia"/>
            </w:rPr>
            <w:t>☐</w:t>
          </w:r>
        </w:sdtContent>
      </w:sdt>
    </w:p>
    <w:p w14:paraId="56EF3E4D" w14:textId="07F5F54D" w:rsidR="00E435A2" w:rsidRDefault="00E435A2" w:rsidP="00DF0ECE">
      <w:r>
        <w:t>Structure / Equipment</w:t>
      </w:r>
      <w:r w:rsidRPr="00E435A2">
        <w:t xml:space="preserve"> </w:t>
      </w:r>
      <w:r w:rsidR="00242524">
        <w:tab/>
      </w:r>
      <w:r w:rsidR="00242524">
        <w:tab/>
      </w:r>
      <w:r w:rsidR="00691803">
        <w:t>Technical</w:t>
      </w:r>
      <w:r w:rsidR="009A561B">
        <w:t xml:space="preserve"> manager</w:t>
      </w:r>
      <w:r w:rsidR="00242524">
        <w:t xml:space="preserve"> or if cost to exceed 50k, </w:t>
      </w:r>
      <w:r w:rsidR="00691803">
        <w:t>Managing</w:t>
      </w:r>
      <w:r w:rsidR="00242524">
        <w:t xml:space="preserve"> Director</w:t>
      </w:r>
      <w:r w:rsidRPr="00BE382C">
        <w:t xml:space="preserve"> </w:t>
      </w:r>
      <w:sdt>
        <w:sdtPr>
          <w:id w:val="1971343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382C">
            <w:rPr>
              <w:rFonts w:ascii="MS Gothic" w:eastAsia="MS Gothic" w:hAnsi="MS Gothic" w:hint="eastAsia"/>
            </w:rPr>
            <w:t>☐</w:t>
          </w:r>
        </w:sdtContent>
      </w:sdt>
    </w:p>
    <w:p w14:paraId="333603F2" w14:textId="17014EE7" w:rsidR="00E435A2" w:rsidRDefault="00E435A2" w:rsidP="00DF0ECE">
      <w:r>
        <w:t>Operating parameters of equipment / System</w:t>
      </w:r>
      <w:r w:rsidRPr="00E435A2">
        <w:t xml:space="preserve"> </w:t>
      </w:r>
      <w:r>
        <w:tab/>
      </w:r>
      <w:r>
        <w:tab/>
      </w:r>
      <w:r>
        <w:tab/>
      </w:r>
      <w:r>
        <w:tab/>
      </w:r>
      <w:r w:rsidR="00691803">
        <w:t xml:space="preserve">      Technical</w:t>
      </w:r>
      <w:r w:rsidRPr="00BE382C">
        <w:t xml:space="preserve"> </w:t>
      </w:r>
      <w:r w:rsidR="009A561B">
        <w:t>Manager</w:t>
      </w:r>
      <w:r w:rsidRPr="00BE382C">
        <w:t xml:space="preserve"> </w:t>
      </w:r>
      <w:sdt>
        <w:sdtPr>
          <w:id w:val="-901752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382C">
            <w:rPr>
              <w:rFonts w:ascii="MS Gothic" w:eastAsia="MS Gothic" w:hAnsi="MS Gothic" w:hint="eastAsia"/>
            </w:rPr>
            <w:t>☐</w:t>
          </w:r>
        </w:sdtContent>
      </w:sdt>
    </w:p>
    <w:p w14:paraId="3A422505" w14:textId="3824FD01" w:rsidR="009842F1" w:rsidRDefault="00E435A2" w:rsidP="00DF0ECE">
      <w:r>
        <w:t>Changes to external party Documentation</w:t>
      </w:r>
      <w:r w:rsidR="009842F1" w:rsidRPr="009842F1">
        <w:t xml:space="preserve"> </w:t>
      </w:r>
      <w:r w:rsidR="009842F1">
        <w:tab/>
      </w:r>
      <w:r w:rsidR="009842F1">
        <w:tab/>
      </w:r>
      <w:r w:rsidR="009842F1">
        <w:tab/>
      </w:r>
      <w:r w:rsidR="009842F1">
        <w:tab/>
      </w:r>
      <w:r w:rsidR="00691803">
        <w:t xml:space="preserve">      Technical</w:t>
      </w:r>
      <w:r w:rsidR="009842F1" w:rsidRPr="00BE382C">
        <w:t xml:space="preserve"> </w:t>
      </w:r>
      <w:r w:rsidR="009A561B">
        <w:t xml:space="preserve">Manager </w:t>
      </w:r>
      <w:sdt>
        <w:sdtPr>
          <w:id w:val="17841424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42F1" w:rsidRPr="00BE382C">
            <w:rPr>
              <w:rFonts w:ascii="MS Gothic" w:eastAsia="MS Gothic" w:hAnsi="MS Gothic" w:hint="eastAsia"/>
            </w:rPr>
            <w:t>☐</w:t>
          </w:r>
        </w:sdtContent>
      </w:sdt>
    </w:p>
    <w:p w14:paraId="1692FCF2" w14:textId="7A3BC90D" w:rsidR="00DF0ECE" w:rsidRPr="00BE382C" w:rsidRDefault="00242524" w:rsidP="00DF0ECE">
      <w:r>
        <w:t xml:space="preserve">Other </w:t>
      </w:r>
      <w:r w:rsidR="00691803">
        <w:t xml:space="preserve">Changes </w:t>
      </w:r>
      <w:r w:rsidR="00691803">
        <w:tab/>
      </w:r>
      <w:r>
        <w:tab/>
      </w:r>
      <w:r>
        <w:tab/>
      </w:r>
      <w:r w:rsidR="00691803">
        <w:t xml:space="preserve">            </w:t>
      </w:r>
      <w:r w:rsidR="007B1E2C">
        <w:t>H</w:t>
      </w:r>
      <w:r w:rsidR="00691803">
        <w:t>S</w:t>
      </w:r>
      <w:r w:rsidR="007B1E2C">
        <w:t xml:space="preserve">SEQ </w:t>
      </w:r>
      <w:r w:rsidR="00DF0ECE" w:rsidRPr="00BE382C">
        <w:t>M</w:t>
      </w:r>
      <w:r w:rsidR="007B1E2C">
        <w:t>anager</w:t>
      </w:r>
      <w:r>
        <w:t xml:space="preserve"> in consultation with </w:t>
      </w:r>
      <w:r w:rsidR="00691803">
        <w:t>Managing</w:t>
      </w:r>
      <w:r>
        <w:t xml:space="preserve"> Director</w:t>
      </w:r>
      <w:r w:rsidR="00DF0ECE" w:rsidRPr="00BE382C">
        <w:t xml:space="preserve"> </w:t>
      </w:r>
      <w:sdt>
        <w:sdtPr>
          <w:id w:val="-13648216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0ECE" w:rsidRPr="00BE382C">
            <w:rPr>
              <w:rFonts w:ascii="MS Gothic" w:eastAsia="MS Gothic" w:hAnsi="MS Gothic" w:hint="eastAsia"/>
            </w:rPr>
            <w:t>☐</w:t>
          </w:r>
        </w:sdtContent>
      </w:sdt>
      <w:r w:rsidR="00DF0ECE" w:rsidRPr="00BE382C">
        <w:t xml:space="preserve"> </w:t>
      </w:r>
    </w:p>
    <w:p w14:paraId="1FFE985F" w14:textId="77777777" w:rsidR="00DF0ECE" w:rsidRPr="0057135C" w:rsidRDefault="00DF0ECE" w:rsidP="00DF0ECE">
      <w:pPr>
        <w:rPr>
          <w:b/>
          <w:u w:val="single"/>
        </w:rPr>
      </w:pPr>
      <w:r w:rsidRPr="0057135C">
        <w:rPr>
          <w:b/>
          <w:u w:val="single"/>
        </w:rPr>
        <w:t>Person Approving Change</w:t>
      </w:r>
      <w:r w:rsidR="00337D75">
        <w:rPr>
          <w:b/>
          <w:u w:val="single"/>
        </w:rPr>
        <w:t xml:space="preserve"> (Not to be person proposing change)</w:t>
      </w:r>
    </w:p>
    <w:p w14:paraId="052840CB" w14:textId="77777777" w:rsidR="00C13385" w:rsidRDefault="00C13385" w:rsidP="007B1E2C">
      <w:r w:rsidRPr="00C13385">
        <w:t xml:space="preserve">I </w:t>
      </w:r>
      <w:r w:rsidRPr="00B424E3">
        <w:rPr>
          <w:b/>
        </w:rPr>
        <w:t>approve</w:t>
      </w:r>
      <w:r w:rsidR="00B424E3" w:rsidRPr="00B424E3">
        <w:rPr>
          <w:b/>
        </w:rPr>
        <w:t xml:space="preserve"> / do not approve</w:t>
      </w:r>
      <w:r w:rsidRPr="00C13385">
        <w:t xml:space="preserve"> the </w:t>
      </w:r>
      <w:r>
        <w:t xml:space="preserve">proposed changes listed above subject to the changes being effective by the target date. </w:t>
      </w:r>
      <w:r w:rsidR="00C80FCC">
        <w:t xml:space="preserve">Where target dates exceed 30 days, a review of progress is to be planned for each </w:t>
      </w:r>
      <w:proofErr w:type="gramStart"/>
      <w:r w:rsidR="00C80FCC">
        <w:t>30 day</w:t>
      </w:r>
      <w:proofErr w:type="gramEnd"/>
      <w:r w:rsidR="00C80FCC">
        <w:t xml:space="preserve"> period.</w:t>
      </w:r>
    </w:p>
    <w:p w14:paraId="744A5BC6" w14:textId="77777777" w:rsidR="009842F1" w:rsidRPr="009842F1" w:rsidRDefault="009842F1" w:rsidP="007B1E2C">
      <w:pPr>
        <w:rPr>
          <w:b/>
        </w:rPr>
      </w:pPr>
      <w:r w:rsidRPr="009842F1">
        <w:rPr>
          <w:b/>
        </w:rPr>
        <w:t>Comments:</w:t>
      </w:r>
    </w:p>
    <w:p w14:paraId="63AFA553" w14:textId="77777777" w:rsidR="009842F1" w:rsidRDefault="009842F1" w:rsidP="007B1E2C"/>
    <w:p w14:paraId="64665EA8" w14:textId="77777777" w:rsidR="00DF0ECE" w:rsidRDefault="00DF0ECE" w:rsidP="00DF0ECE">
      <w:pPr>
        <w:rPr>
          <w:b/>
        </w:rPr>
      </w:pPr>
      <w:r w:rsidRPr="007B1E2C">
        <w:rPr>
          <w:b/>
        </w:rPr>
        <w:t>Name:</w:t>
      </w:r>
      <w:r w:rsidR="007B1E2C" w:rsidRPr="007B1E2C">
        <w:rPr>
          <w:b/>
        </w:rPr>
        <w:tab/>
      </w:r>
      <w:r w:rsidR="007B1E2C" w:rsidRPr="007B1E2C">
        <w:rPr>
          <w:b/>
        </w:rPr>
        <w:tab/>
      </w:r>
      <w:r w:rsidR="007B1E2C" w:rsidRPr="007B1E2C">
        <w:rPr>
          <w:b/>
        </w:rPr>
        <w:tab/>
      </w:r>
      <w:r w:rsidR="007B1E2C" w:rsidRPr="007B1E2C">
        <w:rPr>
          <w:b/>
        </w:rPr>
        <w:tab/>
      </w:r>
      <w:r w:rsidR="007B1E2C" w:rsidRPr="007B1E2C">
        <w:rPr>
          <w:b/>
        </w:rPr>
        <w:tab/>
      </w:r>
      <w:r w:rsidR="007B1E2C" w:rsidRPr="007B1E2C">
        <w:rPr>
          <w:b/>
        </w:rPr>
        <w:tab/>
      </w:r>
      <w:r w:rsidR="007B1E2C" w:rsidRPr="007B1E2C">
        <w:rPr>
          <w:b/>
        </w:rPr>
        <w:tab/>
      </w:r>
      <w:r w:rsidR="007B1E2C" w:rsidRPr="007B1E2C">
        <w:rPr>
          <w:b/>
        </w:rPr>
        <w:tab/>
      </w:r>
      <w:r w:rsidR="007B1E2C" w:rsidRPr="007B1E2C">
        <w:rPr>
          <w:b/>
        </w:rPr>
        <w:tab/>
      </w:r>
      <w:r w:rsidR="00C80FCC" w:rsidRPr="007B1E2C">
        <w:rPr>
          <w:b/>
        </w:rPr>
        <w:t>Date:</w:t>
      </w:r>
    </w:p>
    <w:p w14:paraId="464A3663" w14:textId="77777777" w:rsidR="009842F1" w:rsidRDefault="009842F1" w:rsidP="00DF0ECE">
      <w:pPr>
        <w:rPr>
          <w:b/>
        </w:rPr>
      </w:pPr>
      <w:r>
        <w:rPr>
          <w:b/>
        </w:rPr>
        <w:t>_________________________________                                                          ______________________</w:t>
      </w:r>
    </w:p>
    <w:p w14:paraId="28154843" w14:textId="77777777" w:rsidR="009842F1" w:rsidRPr="007B1E2C" w:rsidRDefault="009842F1" w:rsidP="00DF0ECE">
      <w:pPr>
        <w:rPr>
          <w:b/>
        </w:rPr>
      </w:pPr>
    </w:p>
    <w:p w14:paraId="5381F314" w14:textId="77777777" w:rsidR="00C80FCC" w:rsidRPr="0057135C" w:rsidRDefault="00C80FCC" w:rsidP="0057135C">
      <w:pPr>
        <w:pStyle w:val="ListFooter"/>
      </w:pPr>
      <w:r w:rsidRPr="0057135C">
        <w:t>External Approval of Change (Where required):</w:t>
      </w:r>
    </w:p>
    <w:tbl>
      <w:tblPr>
        <w:tblStyle w:val="TableGrid"/>
        <w:tblW w:w="0" w:type="auto"/>
        <w:tblInd w:w="28" w:type="dxa"/>
        <w:tblLook w:val="04A0" w:firstRow="1" w:lastRow="0" w:firstColumn="1" w:lastColumn="0" w:noHBand="0" w:noVBand="1"/>
      </w:tblPr>
      <w:tblGrid>
        <w:gridCol w:w="4508"/>
        <w:gridCol w:w="4509"/>
      </w:tblGrid>
      <w:tr w:rsidR="00C80FCC" w14:paraId="72487492" w14:textId="77777777" w:rsidTr="00E233A3">
        <w:tc>
          <w:tcPr>
            <w:tcW w:w="4508" w:type="dxa"/>
          </w:tcPr>
          <w:p w14:paraId="3B571DB5" w14:textId="77777777" w:rsidR="00C80FCC" w:rsidRDefault="00C80FCC" w:rsidP="00E233A3">
            <w:pPr>
              <w:pStyle w:val="ListFooter"/>
              <w:pBdr>
                <w:top w:val="none" w:sz="0" w:space="0" w:color="auto"/>
                <w:bottom w:val="none" w:sz="0" w:space="0" w:color="auto"/>
              </w:pBdr>
              <w:shd w:val="clear" w:color="auto" w:fill="auto"/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External Party</w:t>
            </w:r>
          </w:p>
        </w:tc>
        <w:tc>
          <w:tcPr>
            <w:tcW w:w="4509" w:type="dxa"/>
          </w:tcPr>
          <w:p w14:paraId="181B819F" w14:textId="77777777" w:rsidR="00C80FCC" w:rsidRDefault="00C80FCC" w:rsidP="00E233A3">
            <w:pPr>
              <w:pStyle w:val="ListFooter"/>
              <w:pBdr>
                <w:top w:val="none" w:sz="0" w:space="0" w:color="auto"/>
                <w:bottom w:val="none" w:sz="0" w:space="0" w:color="auto"/>
              </w:pBdr>
              <w:shd w:val="clear" w:color="auto" w:fill="auto"/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Date Approved</w:t>
            </w:r>
          </w:p>
        </w:tc>
      </w:tr>
      <w:tr w:rsidR="00C80FCC" w14:paraId="692A24FE" w14:textId="77777777" w:rsidTr="00E233A3">
        <w:tc>
          <w:tcPr>
            <w:tcW w:w="4508" w:type="dxa"/>
          </w:tcPr>
          <w:p w14:paraId="60ACEDA3" w14:textId="77777777" w:rsidR="00C80FCC" w:rsidRDefault="00C80FCC" w:rsidP="00E233A3">
            <w:pPr>
              <w:pStyle w:val="ListFooter"/>
              <w:pBdr>
                <w:top w:val="none" w:sz="0" w:space="0" w:color="auto"/>
                <w:bottom w:val="none" w:sz="0" w:space="0" w:color="auto"/>
              </w:pBdr>
              <w:shd w:val="clear" w:color="auto" w:fill="auto"/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4509" w:type="dxa"/>
          </w:tcPr>
          <w:p w14:paraId="652575EE" w14:textId="77777777" w:rsidR="00C80FCC" w:rsidRDefault="00C80FCC" w:rsidP="00E233A3">
            <w:pPr>
              <w:pStyle w:val="ListFooter"/>
              <w:pBdr>
                <w:top w:val="none" w:sz="0" w:space="0" w:color="auto"/>
                <w:bottom w:val="none" w:sz="0" w:space="0" w:color="auto"/>
              </w:pBdr>
              <w:shd w:val="clear" w:color="auto" w:fill="auto"/>
              <w:ind w:left="0"/>
              <w:rPr>
                <w:b/>
                <w:sz w:val="22"/>
                <w:szCs w:val="22"/>
              </w:rPr>
            </w:pPr>
          </w:p>
        </w:tc>
      </w:tr>
      <w:tr w:rsidR="00C80FCC" w14:paraId="25B303E0" w14:textId="77777777" w:rsidTr="00E233A3">
        <w:tc>
          <w:tcPr>
            <w:tcW w:w="4508" w:type="dxa"/>
          </w:tcPr>
          <w:p w14:paraId="10DA15F1" w14:textId="77777777" w:rsidR="00C80FCC" w:rsidRDefault="00C80FCC" w:rsidP="00E233A3">
            <w:pPr>
              <w:pStyle w:val="ListFooter"/>
              <w:pBdr>
                <w:top w:val="none" w:sz="0" w:space="0" w:color="auto"/>
                <w:bottom w:val="none" w:sz="0" w:space="0" w:color="auto"/>
              </w:pBdr>
              <w:shd w:val="clear" w:color="auto" w:fill="auto"/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4509" w:type="dxa"/>
          </w:tcPr>
          <w:p w14:paraId="19888716" w14:textId="77777777" w:rsidR="00C80FCC" w:rsidRDefault="00C80FCC" w:rsidP="00E233A3">
            <w:pPr>
              <w:pStyle w:val="ListFooter"/>
              <w:pBdr>
                <w:top w:val="none" w:sz="0" w:space="0" w:color="auto"/>
                <w:bottom w:val="none" w:sz="0" w:space="0" w:color="auto"/>
              </w:pBdr>
              <w:shd w:val="clear" w:color="auto" w:fill="auto"/>
              <w:ind w:left="0"/>
              <w:rPr>
                <w:b/>
                <w:sz w:val="22"/>
                <w:szCs w:val="22"/>
              </w:rPr>
            </w:pPr>
          </w:p>
        </w:tc>
      </w:tr>
      <w:tr w:rsidR="00C80FCC" w14:paraId="11869E1B" w14:textId="77777777" w:rsidTr="00E233A3">
        <w:tc>
          <w:tcPr>
            <w:tcW w:w="4508" w:type="dxa"/>
          </w:tcPr>
          <w:p w14:paraId="5FA87AA5" w14:textId="77777777" w:rsidR="00C80FCC" w:rsidRDefault="00C80FCC" w:rsidP="00E233A3">
            <w:pPr>
              <w:pStyle w:val="ListFooter"/>
              <w:pBdr>
                <w:top w:val="none" w:sz="0" w:space="0" w:color="auto"/>
                <w:bottom w:val="none" w:sz="0" w:space="0" w:color="auto"/>
              </w:pBdr>
              <w:shd w:val="clear" w:color="auto" w:fill="auto"/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4509" w:type="dxa"/>
          </w:tcPr>
          <w:p w14:paraId="5D75F6B6" w14:textId="77777777" w:rsidR="00C80FCC" w:rsidRDefault="00C80FCC" w:rsidP="00E233A3">
            <w:pPr>
              <w:pStyle w:val="ListFooter"/>
              <w:pBdr>
                <w:top w:val="none" w:sz="0" w:space="0" w:color="auto"/>
                <w:bottom w:val="none" w:sz="0" w:space="0" w:color="auto"/>
              </w:pBdr>
              <w:shd w:val="clear" w:color="auto" w:fill="auto"/>
              <w:ind w:left="0"/>
              <w:rPr>
                <w:b/>
                <w:sz w:val="22"/>
                <w:szCs w:val="22"/>
              </w:rPr>
            </w:pPr>
          </w:p>
        </w:tc>
      </w:tr>
      <w:tr w:rsidR="00C80FCC" w14:paraId="14068086" w14:textId="77777777" w:rsidTr="00E233A3">
        <w:tc>
          <w:tcPr>
            <w:tcW w:w="4508" w:type="dxa"/>
          </w:tcPr>
          <w:p w14:paraId="746C1A31" w14:textId="77777777" w:rsidR="00C80FCC" w:rsidRDefault="00C80FCC" w:rsidP="00E233A3">
            <w:pPr>
              <w:pStyle w:val="ListFooter"/>
              <w:pBdr>
                <w:top w:val="none" w:sz="0" w:space="0" w:color="auto"/>
                <w:bottom w:val="none" w:sz="0" w:space="0" w:color="auto"/>
              </w:pBdr>
              <w:shd w:val="clear" w:color="auto" w:fill="auto"/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4509" w:type="dxa"/>
          </w:tcPr>
          <w:p w14:paraId="7235C654" w14:textId="77777777" w:rsidR="00C80FCC" w:rsidRDefault="00C80FCC" w:rsidP="00E233A3">
            <w:pPr>
              <w:pStyle w:val="ListFooter"/>
              <w:pBdr>
                <w:top w:val="none" w:sz="0" w:space="0" w:color="auto"/>
                <w:bottom w:val="none" w:sz="0" w:space="0" w:color="auto"/>
              </w:pBdr>
              <w:shd w:val="clear" w:color="auto" w:fill="auto"/>
              <w:ind w:left="0"/>
              <w:rPr>
                <w:b/>
                <w:sz w:val="22"/>
                <w:szCs w:val="22"/>
              </w:rPr>
            </w:pPr>
          </w:p>
        </w:tc>
      </w:tr>
      <w:tr w:rsidR="00C80FCC" w14:paraId="0B3A71BC" w14:textId="77777777" w:rsidTr="00E233A3">
        <w:tc>
          <w:tcPr>
            <w:tcW w:w="4508" w:type="dxa"/>
          </w:tcPr>
          <w:p w14:paraId="587D5FD5" w14:textId="77777777" w:rsidR="00C80FCC" w:rsidRDefault="00C80FCC" w:rsidP="00E233A3">
            <w:pPr>
              <w:pStyle w:val="ListFooter"/>
              <w:pBdr>
                <w:top w:val="none" w:sz="0" w:space="0" w:color="auto"/>
                <w:bottom w:val="none" w:sz="0" w:space="0" w:color="auto"/>
              </w:pBdr>
              <w:shd w:val="clear" w:color="auto" w:fill="auto"/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4509" w:type="dxa"/>
          </w:tcPr>
          <w:p w14:paraId="5CD24F56" w14:textId="77777777" w:rsidR="00C80FCC" w:rsidRDefault="00C80FCC" w:rsidP="00E233A3">
            <w:pPr>
              <w:pStyle w:val="ListFooter"/>
              <w:pBdr>
                <w:top w:val="none" w:sz="0" w:space="0" w:color="auto"/>
                <w:bottom w:val="none" w:sz="0" w:space="0" w:color="auto"/>
              </w:pBdr>
              <w:shd w:val="clear" w:color="auto" w:fill="auto"/>
              <w:ind w:left="0"/>
              <w:rPr>
                <w:b/>
                <w:sz w:val="22"/>
                <w:szCs w:val="22"/>
              </w:rPr>
            </w:pPr>
          </w:p>
        </w:tc>
      </w:tr>
    </w:tbl>
    <w:p w14:paraId="3592A9E9" w14:textId="77777777" w:rsidR="00722E31" w:rsidRDefault="00722E31" w:rsidP="00DF0ECE"/>
    <w:p w14:paraId="6514C4F5" w14:textId="77777777" w:rsidR="00C80FCC" w:rsidRPr="0057135C" w:rsidRDefault="00C80FCC" w:rsidP="0057135C">
      <w:pPr>
        <w:pStyle w:val="ListFooter"/>
      </w:pPr>
      <w:r w:rsidRPr="0057135C">
        <w:t xml:space="preserve">Change Log: (Detail progress step by step in making planned changes)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179"/>
      </w:tblGrid>
      <w:tr w:rsidR="00C80FCC" w14:paraId="292AB670" w14:textId="77777777" w:rsidTr="00E233A3">
        <w:tc>
          <w:tcPr>
            <w:tcW w:w="1838" w:type="dxa"/>
          </w:tcPr>
          <w:p w14:paraId="68D4E463" w14:textId="77777777" w:rsidR="00C80FCC" w:rsidRPr="009019A9" w:rsidRDefault="00C80FCC" w:rsidP="00E233A3">
            <w:pPr>
              <w:jc w:val="center"/>
              <w:rPr>
                <w:b/>
              </w:rPr>
            </w:pPr>
            <w:r w:rsidRPr="009019A9">
              <w:rPr>
                <w:b/>
              </w:rPr>
              <w:t>Date</w:t>
            </w:r>
          </w:p>
        </w:tc>
        <w:tc>
          <w:tcPr>
            <w:tcW w:w="7179" w:type="dxa"/>
          </w:tcPr>
          <w:p w14:paraId="4A4A8DB2" w14:textId="77777777" w:rsidR="00C80FCC" w:rsidRPr="009019A9" w:rsidRDefault="00C80FCC" w:rsidP="00E233A3">
            <w:pPr>
              <w:jc w:val="center"/>
              <w:rPr>
                <w:b/>
              </w:rPr>
            </w:pPr>
            <w:r w:rsidRPr="009019A9">
              <w:rPr>
                <w:b/>
              </w:rPr>
              <w:t>Action completed</w:t>
            </w:r>
          </w:p>
        </w:tc>
      </w:tr>
      <w:tr w:rsidR="00C80FCC" w14:paraId="5DE0D895" w14:textId="77777777" w:rsidTr="00E233A3">
        <w:tc>
          <w:tcPr>
            <w:tcW w:w="1838" w:type="dxa"/>
          </w:tcPr>
          <w:p w14:paraId="66A5B92E" w14:textId="77777777" w:rsidR="00C80FCC" w:rsidRDefault="00C80FCC" w:rsidP="00E233A3"/>
        </w:tc>
        <w:tc>
          <w:tcPr>
            <w:tcW w:w="7179" w:type="dxa"/>
          </w:tcPr>
          <w:p w14:paraId="7EBE1963" w14:textId="77777777" w:rsidR="00C80FCC" w:rsidRDefault="00C80FCC" w:rsidP="00E233A3"/>
        </w:tc>
      </w:tr>
      <w:tr w:rsidR="00C80FCC" w14:paraId="7815230B" w14:textId="77777777" w:rsidTr="00E233A3">
        <w:tc>
          <w:tcPr>
            <w:tcW w:w="1838" w:type="dxa"/>
          </w:tcPr>
          <w:p w14:paraId="15E1C272" w14:textId="77777777" w:rsidR="00C80FCC" w:rsidRDefault="00C80FCC" w:rsidP="00E233A3"/>
        </w:tc>
        <w:tc>
          <w:tcPr>
            <w:tcW w:w="7179" w:type="dxa"/>
          </w:tcPr>
          <w:p w14:paraId="10ED3BA0" w14:textId="77777777" w:rsidR="00C80FCC" w:rsidRDefault="00C80FCC" w:rsidP="00E233A3"/>
        </w:tc>
      </w:tr>
      <w:tr w:rsidR="00C80FCC" w14:paraId="13800C0D" w14:textId="77777777" w:rsidTr="00E233A3">
        <w:tc>
          <w:tcPr>
            <w:tcW w:w="1838" w:type="dxa"/>
          </w:tcPr>
          <w:p w14:paraId="5DEE467E" w14:textId="77777777" w:rsidR="00C80FCC" w:rsidRDefault="00C80FCC" w:rsidP="00E233A3"/>
        </w:tc>
        <w:tc>
          <w:tcPr>
            <w:tcW w:w="7179" w:type="dxa"/>
          </w:tcPr>
          <w:p w14:paraId="19134663" w14:textId="77777777" w:rsidR="00C80FCC" w:rsidRDefault="00C80FCC" w:rsidP="00E233A3"/>
        </w:tc>
      </w:tr>
      <w:tr w:rsidR="00C80FCC" w14:paraId="7A1A8091" w14:textId="77777777" w:rsidTr="00E233A3">
        <w:tc>
          <w:tcPr>
            <w:tcW w:w="1838" w:type="dxa"/>
          </w:tcPr>
          <w:p w14:paraId="325AF829" w14:textId="77777777" w:rsidR="00C80FCC" w:rsidRDefault="00C80FCC" w:rsidP="00E233A3"/>
        </w:tc>
        <w:tc>
          <w:tcPr>
            <w:tcW w:w="7179" w:type="dxa"/>
          </w:tcPr>
          <w:p w14:paraId="66EF0187" w14:textId="77777777" w:rsidR="00C80FCC" w:rsidRDefault="00C80FCC" w:rsidP="00E233A3"/>
        </w:tc>
      </w:tr>
      <w:tr w:rsidR="00C80FCC" w14:paraId="5D632C7F" w14:textId="77777777" w:rsidTr="00E233A3">
        <w:tc>
          <w:tcPr>
            <w:tcW w:w="1838" w:type="dxa"/>
          </w:tcPr>
          <w:p w14:paraId="65C3236C" w14:textId="77777777" w:rsidR="00C80FCC" w:rsidRDefault="00C80FCC" w:rsidP="00E233A3"/>
        </w:tc>
        <w:tc>
          <w:tcPr>
            <w:tcW w:w="7179" w:type="dxa"/>
          </w:tcPr>
          <w:p w14:paraId="0A32E40B" w14:textId="77777777" w:rsidR="00C80FCC" w:rsidRDefault="00C80FCC" w:rsidP="00E233A3"/>
        </w:tc>
      </w:tr>
      <w:tr w:rsidR="00C80FCC" w14:paraId="207E9454" w14:textId="77777777" w:rsidTr="00E233A3">
        <w:tc>
          <w:tcPr>
            <w:tcW w:w="1838" w:type="dxa"/>
          </w:tcPr>
          <w:p w14:paraId="40AEEE4F" w14:textId="77777777" w:rsidR="00C80FCC" w:rsidRDefault="00C80FCC" w:rsidP="00E233A3"/>
        </w:tc>
        <w:tc>
          <w:tcPr>
            <w:tcW w:w="7179" w:type="dxa"/>
          </w:tcPr>
          <w:p w14:paraId="11F9354D" w14:textId="77777777" w:rsidR="00C80FCC" w:rsidRDefault="00C80FCC" w:rsidP="00E233A3"/>
        </w:tc>
      </w:tr>
      <w:tr w:rsidR="00C80FCC" w14:paraId="2B44070E" w14:textId="77777777" w:rsidTr="00E233A3">
        <w:tc>
          <w:tcPr>
            <w:tcW w:w="1838" w:type="dxa"/>
          </w:tcPr>
          <w:p w14:paraId="330D2DB0" w14:textId="77777777" w:rsidR="00C80FCC" w:rsidRDefault="00C80FCC" w:rsidP="00E233A3"/>
        </w:tc>
        <w:tc>
          <w:tcPr>
            <w:tcW w:w="7179" w:type="dxa"/>
          </w:tcPr>
          <w:p w14:paraId="1B9E843E" w14:textId="77777777" w:rsidR="00C80FCC" w:rsidRDefault="00C80FCC" w:rsidP="00E233A3"/>
        </w:tc>
      </w:tr>
      <w:tr w:rsidR="00C80FCC" w14:paraId="5854FEBA" w14:textId="77777777" w:rsidTr="00E233A3">
        <w:tc>
          <w:tcPr>
            <w:tcW w:w="1838" w:type="dxa"/>
          </w:tcPr>
          <w:p w14:paraId="6BCF7754" w14:textId="77777777" w:rsidR="00C80FCC" w:rsidRDefault="00C80FCC" w:rsidP="00E233A3"/>
        </w:tc>
        <w:tc>
          <w:tcPr>
            <w:tcW w:w="7179" w:type="dxa"/>
          </w:tcPr>
          <w:p w14:paraId="1121CA27" w14:textId="77777777" w:rsidR="00C80FCC" w:rsidRDefault="00C80FCC" w:rsidP="00E233A3"/>
        </w:tc>
      </w:tr>
      <w:tr w:rsidR="00C80FCC" w14:paraId="7475360D" w14:textId="77777777" w:rsidTr="00E233A3">
        <w:tc>
          <w:tcPr>
            <w:tcW w:w="1838" w:type="dxa"/>
          </w:tcPr>
          <w:p w14:paraId="4FBD0720" w14:textId="77777777" w:rsidR="00C80FCC" w:rsidRDefault="00C80FCC" w:rsidP="00E233A3"/>
        </w:tc>
        <w:tc>
          <w:tcPr>
            <w:tcW w:w="7179" w:type="dxa"/>
          </w:tcPr>
          <w:p w14:paraId="21C7437F" w14:textId="77777777" w:rsidR="00C80FCC" w:rsidRDefault="00C80FCC" w:rsidP="00E233A3"/>
        </w:tc>
      </w:tr>
      <w:tr w:rsidR="00C80FCC" w14:paraId="5E6B5072" w14:textId="77777777" w:rsidTr="00E233A3">
        <w:tc>
          <w:tcPr>
            <w:tcW w:w="1838" w:type="dxa"/>
          </w:tcPr>
          <w:p w14:paraId="4FA78589" w14:textId="77777777" w:rsidR="00C80FCC" w:rsidRDefault="00C80FCC" w:rsidP="00E233A3"/>
        </w:tc>
        <w:tc>
          <w:tcPr>
            <w:tcW w:w="7179" w:type="dxa"/>
          </w:tcPr>
          <w:p w14:paraId="68BAB980" w14:textId="77777777" w:rsidR="00C80FCC" w:rsidRDefault="00C80FCC" w:rsidP="00E233A3"/>
        </w:tc>
      </w:tr>
      <w:tr w:rsidR="00C80FCC" w14:paraId="61EA4A01" w14:textId="77777777" w:rsidTr="00E233A3">
        <w:tc>
          <w:tcPr>
            <w:tcW w:w="1838" w:type="dxa"/>
          </w:tcPr>
          <w:p w14:paraId="55FA034C" w14:textId="77777777" w:rsidR="00C80FCC" w:rsidRDefault="00C80FCC" w:rsidP="00E233A3"/>
        </w:tc>
        <w:tc>
          <w:tcPr>
            <w:tcW w:w="7179" w:type="dxa"/>
          </w:tcPr>
          <w:p w14:paraId="735D6B4C" w14:textId="77777777" w:rsidR="00C80FCC" w:rsidRDefault="00C80FCC" w:rsidP="00E233A3"/>
        </w:tc>
      </w:tr>
      <w:tr w:rsidR="00C80FCC" w14:paraId="4047872B" w14:textId="77777777" w:rsidTr="00E233A3">
        <w:tc>
          <w:tcPr>
            <w:tcW w:w="1838" w:type="dxa"/>
          </w:tcPr>
          <w:p w14:paraId="7425EAE4" w14:textId="77777777" w:rsidR="00C80FCC" w:rsidRDefault="00C80FCC" w:rsidP="00E233A3"/>
        </w:tc>
        <w:tc>
          <w:tcPr>
            <w:tcW w:w="7179" w:type="dxa"/>
          </w:tcPr>
          <w:p w14:paraId="6DB1278F" w14:textId="77777777" w:rsidR="00C80FCC" w:rsidRDefault="00C80FCC" w:rsidP="00E233A3"/>
        </w:tc>
      </w:tr>
      <w:tr w:rsidR="00C80FCC" w14:paraId="6D19EA96" w14:textId="77777777" w:rsidTr="00E233A3">
        <w:tc>
          <w:tcPr>
            <w:tcW w:w="1838" w:type="dxa"/>
          </w:tcPr>
          <w:p w14:paraId="13195DF5" w14:textId="77777777" w:rsidR="00C80FCC" w:rsidRDefault="00C80FCC" w:rsidP="00E233A3"/>
        </w:tc>
        <w:tc>
          <w:tcPr>
            <w:tcW w:w="7179" w:type="dxa"/>
          </w:tcPr>
          <w:p w14:paraId="4F36319B" w14:textId="77777777" w:rsidR="00C80FCC" w:rsidRDefault="00C80FCC" w:rsidP="00E233A3"/>
        </w:tc>
      </w:tr>
    </w:tbl>
    <w:p w14:paraId="1649702F" w14:textId="77777777" w:rsidR="00C80FCC" w:rsidRDefault="00C80FCC" w:rsidP="00DF0ECE"/>
    <w:p w14:paraId="1A617FF0" w14:textId="77777777" w:rsidR="00C80FCC" w:rsidRPr="0057135C" w:rsidRDefault="00C80FCC" w:rsidP="0057135C">
      <w:pPr>
        <w:pStyle w:val="ListFooter"/>
      </w:pPr>
      <w:r w:rsidRPr="0057135C">
        <w:t>Change Completion</w:t>
      </w:r>
    </w:p>
    <w:p w14:paraId="2975CAE5" w14:textId="77777777" w:rsidR="00C80FCC" w:rsidRDefault="00C80FCC" w:rsidP="00DF0ECE">
      <w:r>
        <w:t>I confirm that the proposed changes have been completed to the satisfaction of all concerned.</w:t>
      </w:r>
    </w:p>
    <w:p w14:paraId="26F56937" w14:textId="77777777" w:rsidR="00C80FCC" w:rsidRPr="007B1E2C" w:rsidRDefault="007B1E2C" w:rsidP="00C80FCC">
      <w:pPr>
        <w:rPr>
          <w:b/>
        </w:rPr>
      </w:pPr>
      <w:r w:rsidRPr="007B1E2C">
        <w:rPr>
          <w:b/>
        </w:rPr>
        <w:t>Name:</w:t>
      </w:r>
      <w:r w:rsidRPr="007B1E2C">
        <w:rPr>
          <w:b/>
        </w:rPr>
        <w:tab/>
      </w:r>
      <w:r w:rsidRPr="007B1E2C">
        <w:rPr>
          <w:b/>
        </w:rPr>
        <w:tab/>
      </w:r>
      <w:r w:rsidRPr="007B1E2C">
        <w:rPr>
          <w:b/>
        </w:rPr>
        <w:tab/>
      </w:r>
      <w:r w:rsidRPr="007B1E2C">
        <w:rPr>
          <w:b/>
        </w:rPr>
        <w:tab/>
      </w:r>
      <w:r w:rsidRPr="007B1E2C">
        <w:rPr>
          <w:b/>
        </w:rPr>
        <w:tab/>
      </w:r>
      <w:r w:rsidRPr="007B1E2C">
        <w:rPr>
          <w:b/>
        </w:rPr>
        <w:tab/>
      </w:r>
      <w:r w:rsidRPr="007B1E2C">
        <w:rPr>
          <w:b/>
        </w:rPr>
        <w:tab/>
      </w:r>
      <w:r w:rsidRPr="007B1E2C">
        <w:rPr>
          <w:b/>
        </w:rPr>
        <w:tab/>
      </w:r>
      <w:r w:rsidRPr="007B1E2C">
        <w:rPr>
          <w:b/>
        </w:rPr>
        <w:tab/>
      </w:r>
      <w:r w:rsidR="00C80FCC" w:rsidRPr="007B1E2C">
        <w:rPr>
          <w:b/>
        </w:rPr>
        <w:t>Date:</w:t>
      </w:r>
    </w:p>
    <w:p w14:paraId="2FD23B66" w14:textId="77777777" w:rsidR="00C80FCC" w:rsidRPr="0057135C" w:rsidRDefault="00242524" w:rsidP="0057135C">
      <w:pPr>
        <w:pStyle w:val="ListFooter"/>
      </w:pPr>
      <w:r>
        <w:t>*</w:t>
      </w:r>
      <w:r w:rsidR="00C80FCC" w:rsidRPr="0057135C">
        <w:t>Re-approval</w:t>
      </w:r>
      <w:r>
        <w:t xml:space="preserve"> #</w:t>
      </w:r>
    </w:p>
    <w:p w14:paraId="2F3D786B" w14:textId="77777777" w:rsidR="00C80FCC" w:rsidRDefault="007B1E2C" w:rsidP="007B1E2C">
      <w:r>
        <w:t>The c</w:t>
      </w:r>
      <w:r w:rsidR="00C80FCC" w:rsidRPr="00C80FCC">
        <w:t xml:space="preserve">hange </w:t>
      </w:r>
      <w:r w:rsidR="00C80FCC">
        <w:t>proposed has not been completed by the target completion date and therefore the original a</w:t>
      </w:r>
      <w:r w:rsidR="00C80FCC" w:rsidRPr="00C80FCC">
        <w:t xml:space="preserve">pproval </w:t>
      </w:r>
      <w:r w:rsidR="00C80FCC">
        <w:t xml:space="preserve">is void and the work </w:t>
      </w:r>
      <w:r w:rsidR="00C80FCC" w:rsidRPr="00C80FCC">
        <w:t>must be re-evaluated &amp; re-approved</w:t>
      </w:r>
      <w:r w:rsidR="00C80FCC">
        <w:t xml:space="preserve">. </w:t>
      </w:r>
      <w:r w:rsidR="00C80FCC" w:rsidRPr="00C80FCC">
        <w:t xml:space="preserve"> </w:t>
      </w:r>
    </w:p>
    <w:p w14:paraId="2A44061F" w14:textId="77777777" w:rsidR="007D4988" w:rsidRDefault="007B1E2C" w:rsidP="007B1E2C">
      <w:r w:rsidRPr="0057135C">
        <w:rPr>
          <w:b/>
          <w:u w:val="single"/>
        </w:rPr>
        <w:t>Minimum Approval Level Required</w:t>
      </w:r>
      <w:r w:rsidRPr="0057135C">
        <w:rPr>
          <w:b/>
        </w:rPr>
        <w:t>:</w:t>
      </w:r>
      <w:r w:rsidRPr="00BE382C">
        <w:t xml:space="preserve"> </w:t>
      </w:r>
      <w:r w:rsidR="009A561B">
        <w:t xml:space="preserve">      </w:t>
      </w:r>
    </w:p>
    <w:p w14:paraId="3F3887D9" w14:textId="56A74D96" w:rsidR="007B1E2C" w:rsidRPr="00FF2ABB" w:rsidRDefault="00691803" w:rsidP="00FF2ABB">
      <w:r>
        <w:t>Managing</w:t>
      </w:r>
      <w:r w:rsidR="007B1E2C" w:rsidRPr="00BE382C">
        <w:t xml:space="preserve"> Director </w:t>
      </w:r>
      <w:sdt>
        <w:sdtPr>
          <w:id w:val="19604526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1E2C" w:rsidRPr="00BE382C">
            <w:rPr>
              <w:rFonts w:ascii="MS Gothic" w:eastAsia="MS Gothic" w:hAnsi="MS Gothic" w:hint="eastAsia"/>
            </w:rPr>
            <w:t>☐</w:t>
          </w:r>
        </w:sdtContent>
      </w:sdt>
      <w:r w:rsidR="007B1E2C" w:rsidRPr="00BE382C">
        <w:t xml:space="preserve"> </w:t>
      </w:r>
      <w:r>
        <w:t>Technical</w:t>
      </w:r>
      <w:r w:rsidR="007B1E2C" w:rsidRPr="00BE382C">
        <w:t xml:space="preserve"> Manager </w:t>
      </w:r>
      <w:sdt>
        <w:sdtPr>
          <w:id w:val="-11860499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1E2C" w:rsidRPr="00BE382C">
            <w:rPr>
              <w:rFonts w:ascii="MS Gothic" w:eastAsia="MS Gothic" w:hAnsi="MS Gothic" w:hint="eastAsia"/>
            </w:rPr>
            <w:t>☐</w:t>
          </w:r>
        </w:sdtContent>
      </w:sdt>
      <w:r w:rsidR="007B1E2C" w:rsidRPr="00BE382C">
        <w:t xml:space="preserve"> </w:t>
      </w:r>
      <w:r w:rsidR="007B1E2C">
        <w:t>H</w:t>
      </w:r>
      <w:r>
        <w:t>S</w:t>
      </w:r>
      <w:r w:rsidR="007B1E2C">
        <w:t xml:space="preserve">SEQ </w:t>
      </w:r>
      <w:r w:rsidR="007B1E2C" w:rsidRPr="00BE382C">
        <w:t>M</w:t>
      </w:r>
      <w:r w:rsidR="007B1E2C">
        <w:t>anager</w:t>
      </w:r>
      <w:r w:rsidR="007B1E2C" w:rsidRPr="00BE382C">
        <w:t xml:space="preserve"> </w:t>
      </w:r>
      <w:sdt>
        <w:sdtPr>
          <w:id w:val="-14455230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1E2C" w:rsidRPr="00BE382C">
            <w:rPr>
              <w:rFonts w:ascii="MS Gothic" w:eastAsia="MS Gothic" w:hAnsi="MS Gothic" w:hint="eastAsia"/>
            </w:rPr>
            <w:t>☐</w:t>
          </w:r>
        </w:sdtContent>
      </w:sdt>
      <w:r w:rsidR="007B1E2C" w:rsidRPr="00BE382C">
        <w:t xml:space="preserve">Other </w:t>
      </w:r>
      <w:sdt>
        <w:sdtPr>
          <w:id w:val="-8864897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1E2C" w:rsidRPr="00BE382C">
            <w:rPr>
              <w:rFonts w:ascii="MS Gothic" w:eastAsia="MS Gothic" w:hAnsi="MS Gothic" w:hint="eastAsia"/>
            </w:rPr>
            <w:t>☐</w:t>
          </w:r>
        </w:sdtContent>
      </w:sdt>
      <w:r w:rsidR="007B1E2C" w:rsidRPr="00BE382C">
        <w:t>……………………………………………………………………………</w:t>
      </w:r>
      <w:r w:rsidR="007B1E2C">
        <w:t>…….</w:t>
      </w:r>
    </w:p>
    <w:p w14:paraId="1D1CDC8C" w14:textId="77777777" w:rsidR="00845E47" w:rsidRDefault="00845E47" w:rsidP="00C80FCC">
      <w:pPr>
        <w:rPr>
          <w:b/>
          <w:u w:val="single"/>
        </w:rPr>
      </w:pPr>
    </w:p>
    <w:p w14:paraId="76C07821" w14:textId="59654535" w:rsidR="00C80FCC" w:rsidRPr="0057135C" w:rsidRDefault="00C80FCC" w:rsidP="00C80FCC">
      <w:pPr>
        <w:rPr>
          <w:b/>
          <w:u w:val="single"/>
        </w:rPr>
      </w:pPr>
      <w:r w:rsidRPr="0057135C">
        <w:rPr>
          <w:b/>
          <w:u w:val="single"/>
        </w:rPr>
        <w:lastRenderedPageBreak/>
        <w:t>Person Re-Approving Change</w:t>
      </w:r>
    </w:p>
    <w:p w14:paraId="50CD8432" w14:textId="77777777" w:rsidR="00C80FCC" w:rsidRDefault="00C80FCC" w:rsidP="00C80FCC">
      <w:r w:rsidRPr="00C13385">
        <w:t xml:space="preserve">I </w:t>
      </w:r>
      <w:r>
        <w:t>re-</w:t>
      </w:r>
      <w:r w:rsidRPr="00C13385">
        <w:t xml:space="preserve">approve the </w:t>
      </w:r>
      <w:r>
        <w:t>proposed changes listed above.</w:t>
      </w:r>
    </w:p>
    <w:p w14:paraId="775555E4" w14:textId="77777777" w:rsidR="0057135C" w:rsidRPr="007B1E2C" w:rsidRDefault="0057135C" w:rsidP="0057135C">
      <w:pPr>
        <w:rPr>
          <w:b/>
        </w:rPr>
      </w:pPr>
      <w:r w:rsidRPr="007B1E2C">
        <w:rPr>
          <w:b/>
        </w:rPr>
        <w:t>Name:</w:t>
      </w:r>
      <w:r w:rsidRPr="007B1E2C">
        <w:rPr>
          <w:b/>
        </w:rPr>
        <w:tab/>
      </w:r>
      <w:r w:rsidRPr="007B1E2C">
        <w:rPr>
          <w:b/>
        </w:rPr>
        <w:tab/>
      </w:r>
      <w:r w:rsidRPr="007B1E2C">
        <w:rPr>
          <w:b/>
        </w:rPr>
        <w:tab/>
      </w:r>
      <w:r w:rsidRPr="007B1E2C">
        <w:rPr>
          <w:b/>
        </w:rPr>
        <w:tab/>
      </w:r>
      <w:r w:rsidRPr="007B1E2C">
        <w:rPr>
          <w:b/>
        </w:rPr>
        <w:tab/>
      </w:r>
      <w:r w:rsidRPr="007B1E2C">
        <w:rPr>
          <w:b/>
        </w:rPr>
        <w:tab/>
      </w:r>
      <w:r w:rsidRPr="007B1E2C">
        <w:rPr>
          <w:b/>
        </w:rPr>
        <w:tab/>
      </w:r>
      <w:r w:rsidRPr="007B1E2C">
        <w:rPr>
          <w:b/>
        </w:rPr>
        <w:tab/>
      </w:r>
      <w:r w:rsidRPr="007B1E2C">
        <w:rPr>
          <w:b/>
        </w:rPr>
        <w:tab/>
        <w:t>Date:</w:t>
      </w:r>
    </w:p>
    <w:p w14:paraId="1FCD02F7" w14:textId="77777777" w:rsidR="00C80FCC" w:rsidRDefault="00C80FCC" w:rsidP="00C80FCC">
      <w:r>
        <w:t xml:space="preserve">The target date is extended to: </w:t>
      </w:r>
    </w:p>
    <w:p w14:paraId="16F79061" w14:textId="77777777" w:rsidR="00C80FCC" w:rsidRDefault="00C80FCC" w:rsidP="00C80FCC">
      <w:r>
        <w:t>Additional requirements for the re-approval are listed below:</w:t>
      </w:r>
    </w:p>
    <w:p w14:paraId="326A9A21" w14:textId="77777777" w:rsidR="00C80FCC" w:rsidRPr="007B1E2C" w:rsidRDefault="0046589A" w:rsidP="007B1E2C">
      <w:pPr>
        <w:pStyle w:val="FirstLevel"/>
        <w:numPr>
          <w:ilvl w:val="0"/>
          <w:numId w:val="39"/>
        </w:numPr>
        <w:rPr>
          <w:sz w:val="22"/>
          <w:szCs w:val="22"/>
        </w:rPr>
      </w:pPr>
      <w:r w:rsidRPr="007B1E2C">
        <w:rPr>
          <w:sz w:val="22"/>
          <w:szCs w:val="22"/>
        </w:rPr>
        <w:t>Review of change request</w:t>
      </w:r>
    </w:p>
    <w:p w14:paraId="3EA7A301" w14:textId="77777777" w:rsidR="0046589A" w:rsidRDefault="0046589A" w:rsidP="007B1E2C">
      <w:pPr>
        <w:pStyle w:val="FirstLevel"/>
        <w:numPr>
          <w:ilvl w:val="0"/>
          <w:numId w:val="39"/>
        </w:numPr>
        <w:rPr>
          <w:sz w:val="22"/>
          <w:szCs w:val="22"/>
        </w:rPr>
      </w:pPr>
      <w:r w:rsidRPr="007B1E2C">
        <w:rPr>
          <w:sz w:val="22"/>
          <w:szCs w:val="22"/>
        </w:rPr>
        <w:t>Review of Risk Assessment</w:t>
      </w:r>
    </w:p>
    <w:p w14:paraId="40252DFD" w14:textId="77777777" w:rsidR="0057135C" w:rsidRDefault="00000000" w:rsidP="0057135C">
      <w:pPr>
        <w:pStyle w:val="FirstLevel"/>
        <w:numPr>
          <w:ilvl w:val="0"/>
          <w:numId w:val="0"/>
        </w:numPr>
        <w:ind w:left="397" w:hanging="397"/>
        <w:rPr>
          <w:sz w:val="22"/>
          <w:szCs w:val="22"/>
        </w:rPr>
      </w:pPr>
      <w:r>
        <w:rPr>
          <w:sz w:val="22"/>
          <w:szCs w:val="22"/>
        </w:rPr>
        <w:pict w14:anchorId="64C56826">
          <v:rect id="_x0000_i1025" style="width:0;height:1.5pt" o:hralign="center" o:hrstd="t" o:hr="t" fillcolor="#a0a0a0" stroked="f"/>
        </w:pict>
      </w:r>
    </w:p>
    <w:p w14:paraId="6D620778" w14:textId="77777777" w:rsidR="0057135C" w:rsidRPr="009171F4" w:rsidRDefault="00242524" w:rsidP="009171F4">
      <w:pPr>
        <w:tabs>
          <w:tab w:val="left" w:pos="524"/>
          <w:tab w:val="right" w:leader="dot" w:pos="9106"/>
        </w:tabs>
        <w:spacing w:after="0" w:line="312" w:lineRule="auto"/>
        <w:ind w:left="397" w:hanging="397"/>
        <w:contextualSpacing/>
        <w:rPr>
          <w:sz w:val="18"/>
          <w:szCs w:val="18"/>
        </w:rPr>
      </w:pPr>
      <w:r w:rsidRPr="00242524">
        <w:rPr>
          <w:sz w:val="18"/>
          <w:szCs w:val="18"/>
        </w:rPr>
        <w:t>*Subsequent re-</w:t>
      </w:r>
      <w:proofErr w:type="gramStart"/>
      <w:r w:rsidRPr="00242524">
        <w:rPr>
          <w:sz w:val="18"/>
          <w:szCs w:val="18"/>
        </w:rPr>
        <w:t>approvals</w:t>
      </w:r>
      <w:proofErr w:type="gramEnd"/>
      <w:r w:rsidRPr="00242524">
        <w:rPr>
          <w:sz w:val="18"/>
          <w:szCs w:val="18"/>
        </w:rPr>
        <w:t xml:space="preserve"> may be required.</w:t>
      </w:r>
    </w:p>
    <w:sectPr w:rsidR="0057135C" w:rsidRPr="009171F4" w:rsidSect="000C4125">
      <w:headerReference w:type="even" r:id="rId11"/>
      <w:headerReference w:type="default" r:id="rId12"/>
      <w:footerReference w:type="even" r:id="rId13"/>
      <w:pgSz w:w="11907" w:h="16840" w:code="9"/>
      <w:pgMar w:top="851" w:right="1440" w:bottom="709" w:left="144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770FD" w14:textId="77777777" w:rsidR="00322570" w:rsidRDefault="00322570" w:rsidP="003A4324">
      <w:pPr>
        <w:spacing w:after="0" w:line="240" w:lineRule="auto"/>
      </w:pPr>
      <w:r>
        <w:separator/>
      </w:r>
    </w:p>
  </w:endnote>
  <w:endnote w:type="continuationSeparator" w:id="0">
    <w:p w14:paraId="552E1CF5" w14:textId="77777777" w:rsidR="00322570" w:rsidRDefault="00322570" w:rsidP="003A4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303">
    <w:altName w:val="Times New Roman"/>
    <w:panose1 w:val="00000000000000000000"/>
    <w:charset w:val="00"/>
    <w:family w:val="auto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candinavian Regular">
    <w:altName w:val="Corbel"/>
    <w:charset w:val="00"/>
    <w:family w:val="swiss"/>
    <w:pitch w:val="variable"/>
    <w:sig w:usb0="00000001" w:usb1="00000000" w:usb2="00000000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6660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567"/>
      <w:gridCol w:w="6093"/>
    </w:tblGrid>
    <w:tr w:rsidR="005B234B" w:rsidRPr="0089041A" w14:paraId="36A296E4" w14:textId="77777777" w:rsidTr="000C4125">
      <w:tc>
        <w:tcPr>
          <w:tcW w:w="567" w:type="dxa"/>
          <w:shd w:val="clear" w:color="auto" w:fill="auto"/>
        </w:tcPr>
        <w:p w14:paraId="16CD4262" w14:textId="77777777" w:rsidR="005B234B" w:rsidRPr="0089041A" w:rsidRDefault="005B234B" w:rsidP="002F3D1D">
          <w:pPr>
            <w:spacing w:after="0" w:line="240" w:lineRule="auto"/>
            <w:rPr>
              <w:sz w:val="18"/>
              <w:lang w:val="nb-NO" w:eastAsia="nb-NO"/>
            </w:rPr>
          </w:pPr>
          <w:r w:rsidRPr="0089041A">
            <w:rPr>
              <w:sz w:val="18"/>
              <w:lang w:val="nb-NO" w:eastAsia="nb-NO"/>
            </w:rPr>
            <w:fldChar w:fldCharType="begin"/>
          </w:r>
          <w:r w:rsidRPr="0089041A">
            <w:rPr>
              <w:sz w:val="18"/>
              <w:lang w:val="nb-NO" w:eastAsia="nb-NO"/>
            </w:rPr>
            <w:instrText xml:space="preserve"> PAGE   \* MERGEFORMAT </w:instrText>
          </w:r>
          <w:r w:rsidRPr="0089041A">
            <w:rPr>
              <w:sz w:val="18"/>
              <w:lang w:val="nb-NO" w:eastAsia="nb-NO"/>
            </w:rPr>
            <w:fldChar w:fldCharType="separate"/>
          </w:r>
          <w:r>
            <w:rPr>
              <w:noProof/>
              <w:sz w:val="18"/>
              <w:lang w:val="nb-NO" w:eastAsia="nb-NO"/>
            </w:rPr>
            <w:t>2</w:t>
          </w:r>
          <w:r w:rsidRPr="0089041A">
            <w:rPr>
              <w:sz w:val="18"/>
              <w:lang w:val="nb-NO" w:eastAsia="nb-NO"/>
            </w:rPr>
            <w:fldChar w:fldCharType="end"/>
          </w:r>
        </w:p>
      </w:tc>
      <w:tc>
        <w:tcPr>
          <w:tcW w:w="6093" w:type="dxa"/>
          <w:shd w:val="clear" w:color="auto" w:fill="auto"/>
        </w:tcPr>
        <w:p w14:paraId="5B787162" w14:textId="77777777" w:rsidR="005B234B" w:rsidRPr="0089041A" w:rsidRDefault="005B234B" w:rsidP="002F3D1D">
          <w:pPr>
            <w:spacing w:after="0" w:line="240" w:lineRule="auto"/>
            <w:jc w:val="center"/>
            <w:rPr>
              <w:rFonts w:ascii="Arial Narrow" w:eastAsia="Times New Roman" w:hAnsi="Arial Narrow"/>
              <w:sz w:val="14"/>
              <w:lang w:eastAsia="nb-NO"/>
            </w:rPr>
          </w:pPr>
          <w:r>
            <w:rPr>
              <w:rFonts w:ascii="Arial Narrow" w:eastAsia="Times New Roman" w:hAnsi="Arial Narrow"/>
              <w:sz w:val="14"/>
              <w:lang w:eastAsia="nb-NO"/>
            </w:rPr>
            <w:t>Doc. No.: XX</w:t>
          </w:r>
          <w:r w:rsidRPr="0089041A">
            <w:rPr>
              <w:rFonts w:ascii="Arial Narrow" w:eastAsia="Times New Roman" w:hAnsi="Arial Narrow"/>
              <w:sz w:val="14"/>
              <w:lang w:eastAsia="nb-NO"/>
            </w:rPr>
            <w:t xml:space="preserve"> - Date:</w:t>
          </w:r>
          <w:r>
            <w:rPr>
              <w:rFonts w:ascii="Arial Narrow" w:eastAsia="Times New Roman" w:hAnsi="Arial Narrow"/>
              <w:sz w:val="14"/>
              <w:lang w:eastAsia="nb-NO"/>
            </w:rPr>
            <w:t xml:space="preserve">19-DEC-2014 </w:t>
          </w:r>
          <w:r w:rsidRPr="0089041A">
            <w:rPr>
              <w:rFonts w:ascii="Arial Narrow" w:eastAsia="Times New Roman" w:hAnsi="Arial Narrow"/>
              <w:sz w:val="14"/>
              <w:lang w:eastAsia="nb-NO"/>
            </w:rPr>
            <w:t xml:space="preserve">- Copyright </w:t>
          </w:r>
          <w:proofErr w:type="spellStart"/>
          <w:r>
            <w:rPr>
              <w:rFonts w:ascii="Arial Narrow" w:eastAsia="Times New Roman" w:hAnsi="Arial Narrow"/>
              <w:sz w:val="14"/>
              <w:lang w:eastAsia="nb-NO"/>
            </w:rPr>
            <w:t>Gimmestad</w:t>
          </w:r>
          <w:proofErr w:type="spellEnd"/>
          <w:r>
            <w:rPr>
              <w:rFonts w:ascii="Arial Narrow" w:eastAsia="Times New Roman" w:hAnsi="Arial Narrow"/>
              <w:sz w:val="14"/>
              <w:lang w:eastAsia="nb-NO"/>
            </w:rPr>
            <w:t xml:space="preserve"> AS</w:t>
          </w:r>
          <w:r w:rsidRPr="0089041A">
            <w:rPr>
              <w:rFonts w:ascii="Arial Narrow" w:eastAsia="Times New Roman" w:hAnsi="Arial Narrow"/>
              <w:sz w:val="14"/>
              <w:lang w:eastAsia="nb-NO"/>
            </w:rPr>
            <w:t xml:space="preserve"> © all rights reserved</w:t>
          </w:r>
        </w:p>
      </w:tc>
    </w:tr>
  </w:tbl>
  <w:p w14:paraId="16837DF3" w14:textId="77777777" w:rsidR="005B234B" w:rsidRDefault="005B23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AC23B" w14:textId="77777777" w:rsidR="00322570" w:rsidRDefault="00322570" w:rsidP="003A4324">
      <w:pPr>
        <w:spacing w:after="0" w:line="240" w:lineRule="auto"/>
      </w:pPr>
      <w:r>
        <w:separator/>
      </w:r>
    </w:p>
  </w:footnote>
  <w:footnote w:type="continuationSeparator" w:id="0">
    <w:p w14:paraId="727252BD" w14:textId="77777777" w:rsidR="00322570" w:rsidRDefault="00322570" w:rsidP="003A43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shd w:val="clear" w:color="auto" w:fill="5789F7"/>
      <w:tblLook w:val="04A0" w:firstRow="1" w:lastRow="0" w:firstColumn="1" w:lastColumn="0" w:noHBand="0" w:noVBand="1"/>
    </w:tblPr>
    <w:tblGrid>
      <w:gridCol w:w="7333"/>
      <w:gridCol w:w="1910"/>
    </w:tblGrid>
    <w:tr w:rsidR="005B234B" w:rsidRPr="005B54E8" w14:paraId="52DD3A15" w14:textId="77777777" w:rsidTr="001C341E">
      <w:trPr>
        <w:trHeight w:val="346"/>
      </w:trPr>
      <w:tc>
        <w:tcPr>
          <w:tcW w:w="3967" w:type="pct"/>
          <w:shd w:val="clear" w:color="auto" w:fill="5789F7"/>
          <w:vAlign w:val="center"/>
        </w:tcPr>
        <w:p w14:paraId="60EE6370" w14:textId="77777777" w:rsidR="005B234B" w:rsidRPr="005B54E8" w:rsidRDefault="005B234B" w:rsidP="00B80966">
          <w:pPr>
            <w:pStyle w:val="SectionHeading"/>
          </w:pPr>
          <w:r>
            <w:t>SECTION Name</w:t>
          </w:r>
        </w:p>
      </w:tc>
      <w:tc>
        <w:tcPr>
          <w:tcW w:w="1033" w:type="pct"/>
          <w:shd w:val="clear" w:color="auto" w:fill="5789F7"/>
          <w:vAlign w:val="center"/>
        </w:tcPr>
        <w:p w14:paraId="34699DF3" w14:textId="77777777" w:rsidR="005B234B" w:rsidRPr="005B54E8" w:rsidRDefault="005B234B" w:rsidP="00B80966">
          <w:pPr>
            <w:pStyle w:val="SectionHeading"/>
          </w:pPr>
          <w:r>
            <w:t>COMPANY</w:t>
          </w:r>
        </w:p>
      </w:tc>
    </w:tr>
  </w:tbl>
  <w:p w14:paraId="0C0A2A6C" w14:textId="77777777" w:rsidR="005B234B" w:rsidRDefault="005B234B" w:rsidP="003A4324">
    <w:pPr>
      <w:pStyle w:val="1Poin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06" w:type="dxa"/>
      <w:tblInd w:w="-525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858"/>
      <w:gridCol w:w="6615"/>
      <w:gridCol w:w="2033"/>
    </w:tblGrid>
    <w:tr w:rsidR="00D56B4A" w14:paraId="41D13779" w14:textId="77777777" w:rsidTr="007B3464">
      <w:trPr>
        <w:cantSplit/>
        <w:trHeight w:val="164"/>
      </w:trPr>
      <w:tc>
        <w:tcPr>
          <w:tcW w:w="1858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49346CE" w14:textId="5C421DC4" w:rsidR="00D56B4A" w:rsidRPr="007A0347" w:rsidRDefault="00D56B4A" w:rsidP="00D56B4A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HSSEQ-42</w:t>
          </w:r>
        </w:p>
      </w:tc>
      <w:tc>
        <w:tcPr>
          <w:tcW w:w="6615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61102AF2" w14:textId="77777777" w:rsidR="00D56B4A" w:rsidRDefault="00D56B4A" w:rsidP="00D56B4A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2033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44C6526" w14:textId="0BCD16DA" w:rsidR="00D56B4A" w:rsidRDefault="00D56B4A" w:rsidP="00D56B4A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HSSEQ-42</w:t>
          </w:r>
        </w:p>
      </w:tc>
    </w:tr>
    <w:tr w:rsidR="00D56B4A" w14:paraId="0E303D5E" w14:textId="77777777" w:rsidTr="007B3464">
      <w:trPr>
        <w:cantSplit/>
        <w:trHeight w:val="316"/>
      </w:trPr>
      <w:tc>
        <w:tcPr>
          <w:tcW w:w="1858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24A008A" w14:textId="77777777" w:rsidR="00D56B4A" w:rsidRDefault="00D56B4A" w:rsidP="00D56B4A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615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3C0370F8" w14:textId="77777777" w:rsidR="00D56B4A" w:rsidRDefault="00D56B4A" w:rsidP="00D56B4A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2033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6B11B4D4" w14:textId="77777777" w:rsidR="00D56B4A" w:rsidRPr="000C678F" w:rsidRDefault="00D56B4A" w:rsidP="00D56B4A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215327F2" w14:textId="77777777" w:rsidR="00D56B4A" w:rsidRDefault="00D56B4A" w:rsidP="00D56B4A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D56B4A" w14:paraId="5B39BBCA" w14:textId="77777777" w:rsidTr="007B3464">
      <w:trPr>
        <w:cantSplit/>
        <w:trHeight w:val="316"/>
      </w:trPr>
      <w:tc>
        <w:tcPr>
          <w:tcW w:w="1858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BAEF971" w14:textId="77777777" w:rsidR="00D56B4A" w:rsidRDefault="00D56B4A" w:rsidP="00D56B4A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615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32A44A08" w14:textId="1A61143B" w:rsidR="00D56B4A" w:rsidRDefault="00D56B4A" w:rsidP="00D56B4A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 w:rsidRPr="00D56B4A">
            <w:rPr>
              <w:rFonts w:ascii="Arial" w:hAnsi="Arial"/>
              <w:b/>
              <w:color w:val="000000"/>
              <w:spacing w:val="-3"/>
            </w:rPr>
            <w:t>Change Request &amp; Assessment form</w:t>
          </w:r>
        </w:p>
      </w:tc>
      <w:tc>
        <w:tcPr>
          <w:tcW w:w="2033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63B8D09F" w14:textId="77777777" w:rsidR="00D56B4A" w:rsidRDefault="00D56B4A" w:rsidP="00D56B4A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44285B0C" w14:textId="77777777" w:rsidR="00D56B4A" w:rsidRDefault="00D56B4A" w:rsidP="00D56B4A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D56B4A" w14:paraId="2182CACF" w14:textId="77777777" w:rsidTr="007B3464">
      <w:trPr>
        <w:cantSplit/>
        <w:trHeight w:val="34"/>
      </w:trPr>
      <w:tc>
        <w:tcPr>
          <w:tcW w:w="1858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0E62BD1" w14:textId="77777777" w:rsidR="00D56B4A" w:rsidRDefault="00D56B4A" w:rsidP="00D56B4A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615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292BDF4C" w14:textId="77777777" w:rsidR="00D56B4A" w:rsidRPr="001227B7" w:rsidRDefault="00D56B4A" w:rsidP="00D56B4A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2033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13222F71" w14:textId="77777777" w:rsidR="00D56B4A" w:rsidRDefault="00D56B4A" w:rsidP="00D56B4A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48A41CB9" w14:textId="77777777" w:rsidR="005B234B" w:rsidRDefault="005B234B" w:rsidP="00D56B4A">
    <w:pPr>
      <w:pStyle w:val="1Point"/>
      <w:jc w:val="left"/>
      <w:rPr>
        <w:lang w:val="en-IN"/>
      </w:rPr>
    </w:pPr>
  </w:p>
  <w:p w14:paraId="69D60701" w14:textId="77777777" w:rsidR="00D56B4A" w:rsidRDefault="00D56B4A" w:rsidP="00D56B4A">
    <w:pPr>
      <w:pStyle w:val="1Point"/>
      <w:jc w:val="left"/>
      <w:rPr>
        <w:lang w:val="en-IN"/>
      </w:rPr>
    </w:pPr>
  </w:p>
  <w:p w14:paraId="3362CBC9" w14:textId="77777777" w:rsidR="00D56B4A" w:rsidRDefault="00D56B4A" w:rsidP="00D56B4A">
    <w:pPr>
      <w:pStyle w:val="1Point"/>
      <w:jc w:val="left"/>
      <w:rPr>
        <w:lang w:val="en-IN"/>
      </w:rPr>
    </w:pPr>
  </w:p>
  <w:p w14:paraId="175DCC5B" w14:textId="77777777" w:rsidR="00D56B4A" w:rsidRDefault="00D56B4A" w:rsidP="00D56B4A">
    <w:pPr>
      <w:pStyle w:val="1Point"/>
      <w:jc w:val="left"/>
      <w:rPr>
        <w:lang w:val="en-IN"/>
      </w:rPr>
    </w:pPr>
  </w:p>
  <w:p w14:paraId="2B3BA679" w14:textId="77777777" w:rsidR="00D56B4A" w:rsidRDefault="00D56B4A" w:rsidP="00D56B4A">
    <w:pPr>
      <w:pStyle w:val="1Point"/>
      <w:jc w:val="left"/>
      <w:rPr>
        <w:lang w:val="en-IN"/>
      </w:rPr>
    </w:pPr>
  </w:p>
  <w:p w14:paraId="63A4ADB2" w14:textId="77777777" w:rsidR="00D56B4A" w:rsidRDefault="00D56B4A" w:rsidP="00D56B4A">
    <w:pPr>
      <w:pStyle w:val="1Point"/>
      <w:jc w:val="left"/>
      <w:rPr>
        <w:lang w:val="en-IN"/>
      </w:rPr>
    </w:pPr>
  </w:p>
  <w:p w14:paraId="39CC24E1" w14:textId="77777777" w:rsidR="00D56B4A" w:rsidRDefault="00D56B4A" w:rsidP="00D56B4A">
    <w:pPr>
      <w:pStyle w:val="1Point"/>
      <w:jc w:val="left"/>
      <w:rPr>
        <w:lang w:val="en-IN"/>
      </w:rPr>
    </w:pPr>
  </w:p>
  <w:p w14:paraId="5922286B" w14:textId="77777777" w:rsidR="00D56B4A" w:rsidRDefault="00D56B4A" w:rsidP="00D56B4A">
    <w:pPr>
      <w:pStyle w:val="1Point"/>
      <w:jc w:val="left"/>
      <w:rPr>
        <w:lang w:val="en-IN"/>
      </w:rPr>
    </w:pPr>
  </w:p>
  <w:p w14:paraId="4B6E8410" w14:textId="77777777" w:rsidR="00D56B4A" w:rsidRDefault="00D56B4A" w:rsidP="00D56B4A">
    <w:pPr>
      <w:pStyle w:val="1Point"/>
      <w:jc w:val="left"/>
      <w:rPr>
        <w:lang w:val="en-IN"/>
      </w:rPr>
    </w:pPr>
  </w:p>
  <w:p w14:paraId="7FED2337" w14:textId="77777777" w:rsidR="00D56B4A" w:rsidRDefault="00D56B4A" w:rsidP="00D56B4A">
    <w:pPr>
      <w:pStyle w:val="1Point"/>
      <w:jc w:val="left"/>
      <w:rPr>
        <w:lang w:val="en-IN"/>
      </w:rPr>
    </w:pPr>
  </w:p>
  <w:p w14:paraId="3B3D4FDB" w14:textId="77777777" w:rsidR="00D56B4A" w:rsidRDefault="00D56B4A" w:rsidP="00D56B4A">
    <w:pPr>
      <w:pStyle w:val="1Point"/>
      <w:jc w:val="left"/>
      <w:rPr>
        <w:lang w:val="en-IN"/>
      </w:rPr>
    </w:pPr>
  </w:p>
  <w:p w14:paraId="770FFD4E" w14:textId="77777777" w:rsidR="00D56B4A" w:rsidRDefault="00D56B4A" w:rsidP="00D56B4A">
    <w:pPr>
      <w:pStyle w:val="1Point"/>
      <w:jc w:val="left"/>
      <w:rPr>
        <w:lang w:val="en-IN"/>
      </w:rPr>
    </w:pPr>
  </w:p>
  <w:p w14:paraId="280086C8" w14:textId="77777777" w:rsidR="00D56B4A" w:rsidRPr="00D56B4A" w:rsidRDefault="00D56B4A" w:rsidP="00D56B4A">
    <w:pPr>
      <w:pStyle w:val="1Point"/>
      <w:jc w:val="left"/>
      <w:rPr>
        <w:lang w:val="en-I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F8067C"/>
    <w:lvl w:ilvl="0">
      <w:numFmt w:val="bullet"/>
      <w:lvlText w:val="*"/>
      <w:lvlJc w:val="left"/>
    </w:lvl>
  </w:abstractNum>
  <w:abstractNum w:abstractNumId="1" w15:restartNumberingAfterBreak="0">
    <w:nsid w:val="013E5E42"/>
    <w:multiLevelType w:val="multilevel"/>
    <w:tmpl w:val="7576B548"/>
    <w:styleLink w:val="ListStyle"/>
    <w:lvl w:ilvl="0">
      <w:start w:val="1"/>
      <w:numFmt w:val="decimal"/>
      <w:pStyle w:val="FirstLevel"/>
      <w:lvlText w:val="%1)"/>
      <w:lvlJc w:val="left"/>
      <w:pPr>
        <w:ind w:left="510" w:hanging="397"/>
      </w:pPr>
      <w:rPr>
        <w:rFonts w:hint="default"/>
      </w:rPr>
    </w:lvl>
    <w:lvl w:ilvl="1">
      <w:start w:val="1"/>
      <w:numFmt w:val="lowerLetter"/>
      <w:pStyle w:val="SecondLevel"/>
      <w:lvlText w:val="%2)"/>
      <w:lvlJc w:val="left"/>
      <w:pPr>
        <w:ind w:left="867" w:hanging="397"/>
      </w:pPr>
      <w:rPr>
        <w:rFonts w:hint="default"/>
      </w:rPr>
    </w:lvl>
    <w:lvl w:ilvl="2">
      <w:start w:val="1"/>
      <w:numFmt w:val="bullet"/>
      <w:pStyle w:val="ThirdLevel"/>
      <w:suff w:val="space"/>
      <w:lvlText w:val="-"/>
      <w:lvlJc w:val="left"/>
      <w:pPr>
        <w:ind w:left="1191" w:hanging="397"/>
      </w:pPr>
      <w:rPr>
        <w:rFonts w:ascii="font303" w:hAnsi="font303" w:hint="default"/>
        <w:color w:val="000000"/>
      </w:rPr>
    </w:lvl>
    <w:lvl w:ilvl="3">
      <w:start w:val="1"/>
      <w:numFmt w:val="bullet"/>
      <w:pStyle w:val="FourthLevel"/>
      <w:lvlText w:val=""/>
      <w:lvlJc w:val="left"/>
      <w:pPr>
        <w:ind w:left="1072" w:hanging="358"/>
      </w:pPr>
      <w:rPr>
        <w:rFonts w:ascii="Wingdings 2" w:hAnsi="Wingdings 2" w:hint="default"/>
      </w:rPr>
    </w:lvl>
    <w:lvl w:ilvl="4">
      <w:start w:val="1"/>
      <w:numFmt w:val="bullet"/>
      <w:pStyle w:val="FifthLevel"/>
      <w:lvlText w:val="8"/>
      <w:lvlJc w:val="left"/>
      <w:pPr>
        <w:ind w:left="1938" w:hanging="397"/>
      </w:pPr>
      <w:rPr>
        <w:rFonts w:ascii="Webdings" w:hAnsi="Webdings" w:hint="default"/>
      </w:rPr>
    </w:lvl>
    <w:lvl w:ilvl="5">
      <w:start w:val="1"/>
      <w:numFmt w:val="lowerRoman"/>
      <w:lvlText w:val="(%6)"/>
      <w:lvlJc w:val="left"/>
      <w:pPr>
        <w:ind w:left="2295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52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09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66" w:hanging="397"/>
      </w:pPr>
      <w:rPr>
        <w:rFonts w:hint="default"/>
      </w:rPr>
    </w:lvl>
  </w:abstractNum>
  <w:abstractNum w:abstractNumId="2" w15:restartNumberingAfterBreak="0">
    <w:nsid w:val="061503CF"/>
    <w:multiLevelType w:val="multilevel"/>
    <w:tmpl w:val="7576B548"/>
    <w:numStyleLink w:val="ListStyle"/>
  </w:abstractNum>
  <w:abstractNum w:abstractNumId="3" w15:restartNumberingAfterBreak="0">
    <w:nsid w:val="062C76E5"/>
    <w:multiLevelType w:val="multilevel"/>
    <w:tmpl w:val="F38E14A0"/>
    <w:styleLink w:val="BulletListStyle"/>
    <w:lvl w:ilvl="0">
      <w:start w:val="1"/>
      <w:numFmt w:val="bullet"/>
      <w:pStyle w:val="BulletLis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lvlText w:val="▪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E4A6A82"/>
    <w:multiLevelType w:val="multilevel"/>
    <w:tmpl w:val="7576B548"/>
    <w:numStyleLink w:val="ListStyle"/>
  </w:abstractNum>
  <w:abstractNum w:abstractNumId="5" w15:restartNumberingAfterBreak="0">
    <w:nsid w:val="0FAF6DA1"/>
    <w:multiLevelType w:val="multilevel"/>
    <w:tmpl w:val="7576B548"/>
    <w:numStyleLink w:val="ListStyle"/>
  </w:abstractNum>
  <w:abstractNum w:abstractNumId="6" w15:restartNumberingAfterBreak="0">
    <w:nsid w:val="117C6BF8"/>
    <w:multiLevelType w:val="multilevel"/>
    <w:tmpl w:val="7576B548"/>
    <w:numStyleLink w:val="ListStyle"/>
  </w:abstractNum>
  <w:abstractNum w:abstractNumId="7" w15:restartNumberingAfterBreak="0">
    <w:nsid w:val="26605EC3"/>
    <w:multiLevelType w:val="multilevel"/>
    <w:tmpl w:val="7576B548"/>
    <w:numStyleLink w:val="ListStyle"/>
  </w:abstractNum>
  <w:abstractNum w:abstractNumId="8" w15:restartNumberingAfterBreak="0">
    <w:nsid w:val="3B4E6E6B"/>
    <w:multiLevelType w:val="multilevel"/>
    <w:tmpl w:val="7576B548"/>
    <w:numStyleLink w:val="ListStyle"/>
  </w:abstractNum>
  <w:abstractNum w:abstractNumId="9" w15:restartNumberingAfterBreak="0">
    <w:nsid w:val="3ECE2781"/>
    <w:multiLevelType w:val="hybridMultilevel"/>
    <w:tmpl w:val="7BE222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EF57C65"/>
    <w:multiLevelType w:val="hybridMultilevel"/>
    <w:tmpl w:val="45C05CC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4A683556"/>
    <w:multiLevelType w:val="hybridMultilevel"/>
    <w:tmpl w:val="76C25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555148"/>
    <w:multiLevelType w:val="multilevel"/>
    <w:tmpl w:val="7576B548"/>
    <w:numStyleLink w:val="ListStyle"/>
  </w:abstractNum>
  <w:abstractNum w:abstractNumId="13" w15:restartNumberingAfterBreak="0">
    <w:nsid w:val="53C73273"/>
    <w:multiLevelType w:val="hybridMultilevel"/>
    <w:tmpl w:val="3C980F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4050D91"/>
    <w:multiLevelType w:val="hybridMultilevel"/>
    <w:tmpl w:val="56240E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9EE4884"/>
    <w:multiLevelType w:val="hybridMultilevel"/>
    <w:tmpl w:val="6A56D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2721D8"/>
    <w:multiLevelType w:val="hybridMultilevel"/>
    <w:tmpl w:val="2B3A94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366D2C"/>
    <w:multiLevelType w:val="multilevel"/>
    <w:tmpl w:val="7576B548"/>
    <w:numStyleLink w:val="ListStyle"/>
  </w:abstractNum>
  <w:abstractNum w:abstractNumId="18" w15:restartNumberingAfterBreak="0">
    <w:nsid w:val="5B6B6694"/>
    <w:multiLevelType w:val="hybridMultilevel"/>
    <w:tmpl w:val="513A9C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235771"/>
    <w:multiLevelType w:val="hybridMultilevel"/>
    <w:tmpl w:val="8B3C1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B34CDF"/>
    <w:multiLevelType w:val="hybridMultilevel"/>
    <w:tmpl w:val="A0E04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454A7"/>
    <w:multiLevelType w:val="multilevel"/>
    <w:tmpl w:val="F38E14A0"/>
    <w:numStyleLink w:val="BulletListStyle"/>
  </w:abstractNum>
  <w:abstractNum w:abstractNumId="22" w15:restartNumberingAfterBreak="0">
    <w:nsid w:val="7F163C68"/>
    <w:multiLevelType w:val="multilevel"/>
    <w:tmpl w:val="7576B548"/>
    <w:numStyleLink w:val="ListStyle"/>
  </w:abstractNum>
  <w:abstractNum w:abstractNumId="23" w15:restartNumberingAfterBreak="0">
    <w:nsid w:val="7FA22EA1"/>
    <w:multiLevelType w:val="hybridMultilevel"/>
    <w:tmpl w:val="2C981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6883046">
    <w:abstractNumId w:val="4"/>
  </w:num>
  <w:num w:numId="2" w16cid:durableId="1043139641">
    <w:abstractNumId w:val="4"/>
  </w:num>
  <w:num w:numId="3" w16cid:durableId="793214927">
    <w:abstractNumId w:val="4"/>
  </w:num>
  <w:num w:numId="4" w16cid:durableId="317609472">
    <w:abstractNumId w:val="4"/>
  </w:num>
  <w:num w:numId="5" w16cid:durableId="405806653">
    <w:abstractNumId w:val="1"/>
    <w:lvlOverride w:ilvl="0">
      <w:lvl w:ilvl="0">
        <w:start w:val="1"/>
        <w:numFmt w:val="decimal"/>
        <w:pStyle w:val="FirstLevel"/>
        <w:lvlText w:val="%1)"/>
        <w:lvlJc w:val="left"/>
        <w:pPr>
          <w:ind w:left="510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pStyle w:val="SecondLevel"/>
        <w:lvlText w:val="%2)"/>
        <w:lvlJc w:val="left"/>
        <w:pPr>
          <w:ind w:left="867" w:hanging="397"/>
        </w:pPr>
        <w:rPr>
          <w:rFonts w:hint="default"/>
        </w:rPr>
      </w:lvl>
    </w:lvlOverride>
    <w:lvlOverride w:ilvl="2">
      <w:lvl w:ilvl="2">
        <w:start w:val="1"/>
        <w:numFmt w:val="bullet"/>
        <w:pStyle w:val="ThirdLevel"/>
        <w:suff w:val="space"/>
        <w:lvlText w:val="-"/>
        <w:lvlJc w:val="left"/>
        <w:pPr>
          <w:ind w:left="1191" w:hanging="397"/>
        </w:pPr>
        <w:rPr>
          <w:rFonts w:ascii="font303" w:hAnsi="font303" w:hint="default"/>
          <w:color w:val="000000"/>
        </w:rPr>
      </w:lvl>
    </w:lvlOverride>
    <w:lvlOverride w:ilvl="3">
      <w:lvl w:ilvl="3">
        <w:start w:val="1"/>
        <w:numFmt w:val="bullet"/>
        <w:pStyle w:val="FourthLevel"/>
        <w:lvlText w:val=""/>
        <w:lvlJc w:val="left"/>
        <w:pPr>
          <w:ind w:left="1072" w:hanging="358"/>
        </w:pPr>
        <w:rPr>
          <w:rFonts w:ascii="Wingdings 2" w:hAnsi="Wingdings 2" w:hint="default"/>
        </w:rPr>
      </w:lvl>
    </w:lvlOverride>
    <w:lvlOverride w:ilvl="4">
      <w:lvl w:ilvl="4">
        <w:start w:val="1"/>
        <w:numFmt w:val="bullet"/>
        <w:pStyle w:val="FifthLevel"/>
        <w:lvlText w:val="8"/>
        <w:lvlJc w:val="left"/>
        <w:pPr>
          <w:ind w:left="1938" w:hanging="397"/>
        </w:pPr>
        <w:rPr>
          <w:rFonts w:ascii="Webdings" w:hAnsi="Webdings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295" w:hanging="39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652" w:hanging="39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009" w:hanging="39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366" w:hanging="397"/>
        </w:pPr>
        <w:rPr>
          <w:rFonts w:hint="default"/>
        </w:rPr>
      </w:lvl>
    </w:lvlOverride>
  </w:num>
  <w:num w:numId="6" w16cid:durableId="1656108448">
    <w:abstractNumId w:val="4"/>
  </w:num>
  <w:num w:numId="7" w16cid:durableId="583805985">
    <w:abstractNumId w:val="4"/>
  </w:num>
  <w:num w:numId="8" w16cid:durableId="7812659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45643643">
    <w:abstractNumId w:val="7"/>
  </w:num>
  <w:num w:numId="10" w16cid:durableId="374040758">
    <w:abstractNumId w:val="17"/>
  </w:num>
  <w:num w:numId="11" w16cid:durableId="1200624293">
    <w:abstractNumId w:val="1"/>
  </w:num>
  <w:num w:numId="12" w16cid:durableId="1516110119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</w:rPr>
      </w:lvl>
    </w:lvlOverride>
  </w:num>
  <w:num w:numId="13" w16cid:durableId="705834398">
    <w:abstractNumId w:val="14"/>
  </w:num>
  <w:num w:numId="14" w16cid:durableId="1820346230">
    <w:abstractNumId w:val="15"/>
  </w:num>
  <w:num w:numId="15" w16cid:durableId="2101295037">
    <w:abstractNumId w:val="16"/>
  </w:num>
  <w:num w:numId="16" w16cid:durableId="1507095155">
    <w:abstractNumId w:val="19"/>
  </w:num>
  <w:num w:numId="17" w16cid:durableId="1149055133">
    <w:abstractNumId w:val="13"/>
  </w:num>
  <w:num w:numId="18" w16cid:durableId="1586920477">
    <w:abstractNumId w:val="11"/>
  </w:num>
  <w:num w:numId="19" w16cid:durableId="1232807984">
    <w:abstractNumId w:val="20"/>
  </w:num>
  <w:num w:numId="20" w16cid:durableId="12998728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44380880">
    <w:abstractNumId w:val="6"/>
  </w:num>
  <w:num w:numId="22" w16cid:durableId="999187613">
    <w:abstractNumId w:val="12"/>
  </w:num>
  <w:num w:numId="23" w16cid:durableId="2085714053">
    <w:abstractNumId w:val="2"/>
  </w:num>
  <w:num w:numId="24" w16cid:durableId="72895009">
    <w:abstractNumId w:val="5"/>
  </w:num>
  <w:num w:numId="25" w16cid:durableId="1136751353">
    <w:abstractNumId w:val="8"/>
  </w:num>
  <w:num w:numId="26" w16cid:durableId="416679888">
    <w:abstractNumId w:val="22"/>
    <w:lvlOverride w:ilvl="0">
      <w:lvl w:ilvl="0">
        <w:start w:val="1"/>
        <w:numFmt w:val="decimal"/>
        <w:pStyle w:val="FirstLevel"/>
        <w:lvlText w:val="%1)"/>
        <w:lvlJc w:val="left"/>
        <w:pPr>
          <w:ind w:left="397" w:hanging="397"/>
        </w:pPr>
        <w:rPr>
          <w:rFonts w:hint="default"/>
          <w:b w:val="0"/>
          <w:sz w:val="22"/>
          <w:szCs w:val="22"/>
        </w:rPr>
      </w:lvl>
    </w:lvlOverride>
    <w:lvlOverride w:ilvl="1">
      <w:lvl w:ilvl="1">
        <w:start w:val="1"/>
        <w:numFmt w:val="lowerLetter"/>
        <w:pStyle w:val="SecondLevel"/>
        <w:lvlText w:val="%2)"/>
        <w:lvlJc w:val="left"/>
        <w:pPr>
          <w:ind w:left="867" w:hanging="397"/>
        </w:pPr>
        <w:rPr>
          <w:rFonts w:hint="default"/>
        </w:rPr>
      </w:lvl>
    </w:lvlOverride>
    <w:lvlOverride w:ilvl="2">
      <w:lvl w:ilvl="2">
        <w:start w:val="1"/>
        <w:numFmt w:val="bullet"/>
        <w:pStyle w:val="ThirdLevel"/>
        <w:suff w:val="space"/>
        <w:lvlText w:val="-"/>
        <w:lvlJc w:val="left"/>
        <w:pPr>
          <w:ind w:left="1191" w:hanging="397"/>
        </w:pPr>
        <w:rPr>
          <w:rFonts w:ascii="font303" w:hAnsi="font303" w:hint="default"/>
          <w:color w:val="000000"/>
        </w:rPr>
      </w:lvl>
    </w:lvlOverride>
    <w:lvlOverride w:ilvl="3">
      <w:lvl w:ilvl="3">
        <w:start w:val="1"/>
        <w:numFmt w:val="bullet"/>
        <w:pStyle w:val="FourthLevel"/>
        <w:lvlText w:val=""/>
        <w:lvlJc w:val="left"/>
        <w:pPr>
          <w:ind w:left="1072" w:hanging="358"/>
        </w:pPr>
        <w:rPr>
          <w:rFonts w:ascii="Wingdings 2" w:hAnsi="Wingdings 2" w:hint="default"/>
        </w:rPr>
      </w:lvl>
    </w:lvlOverride>
    <w:lvlOverride w:ilvl="4">
      <w:lvl w:ilvl="4">
        <w:start w:val="1"/>
        <w:numFmt w:val="bullet"/>
        <w:pStyle w:val="FifthLevel"/>
        <w:lvlText w:val="8"/>
        <w:lvlJc w:val="left"/>
        <w:pPr>
          <w:ind w:left="1938" w:hanging="397"/>
        </w:pPr>
        <w:rPr>
          <w:rFonts w:ascii="Webdings" w:hAnsi="Webdings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295" w:hanging="39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652" w:hanging="39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009" w:hanging="39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366" w:hanging="397"/>
        </w:pPr>
        <w:rPr>
          <w:rFonts w:hint="default"/>
        </w:rPr>
      </w:lvl>
    </w:lvlOverride>
  </w:num>
  <w:num w:numId="27" w16cid:durableId="20465222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51599894">
    <w:abstractNumId w:val="23"/>
  </w:num>
  <w:num w:numId="29" w16cid:durableId="66475058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7916505">
    <w:abstractNumId w:val="9"/>
  </w:num>
  <w:num w:numId="31" w16cid:durableId="1428311292">
    <w:abstractNumId w:val="10"/>
  </w:num>
  <w:num w:numId="32" w16cid:durableId="46413512">
    <w:abstractNumId w:val="3"/>
  </w:num>
  <w:num w:numId="33" w16cid:durableId="1097940227">
    <w:abstractNumId w:val="21"/>
  </w:num>
  <w:num w:numId="34" w16cid:durableId="282737139">
    <w:abstractNumId w:val="18"/>
  </w:num>
  <w:num w:numId="35" w16cid:durableId="2110197726">
    <w:abstractNumId w:val="22"/>
    <w:lvlOverride w:ilvl="0">
      <w:startOverride w:val="1"/>
      <w:lvl w:ilvl="0">
        <w:start w:val="1"/>
        <w:numFmt w:val="decimal"/>
        <w:pStyle w:val="FirstLevel"/>
        <w:lvlText w:val="%1)"/>
        <w:lvlJc w:val="left"/>
        <w:pPr>
          <w:ind w:left="510" w:hanging="397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pStyle w:val="SecondLevel"/>
        <w:lvlText w:val="%2)"/>
        <w:lvlJc w:val="left"/>
        <w:pPr>
          <w:ind w:left="867" w:hanging="397"/>
        </w:pPr>
        <w:rPr>
          <w:rFonts w:hint="default"/>
        </w:rPr>
      </w:lvl>
    </w:lvlOverride>
    <w:lvlOverride w:ilvl="2">
      <w:startOverride w:val="1"/>
      <w:lvl w:ilvl="2">
        <w:start w:val="1"/>
        <w:numFmt w:val="bullet"/>
        <w:pStyle w:val="ThirdLevel"/>
        <w:suff w:val="space"/>
        <w:lvlText w:val="-"/>
        <w:lvlJc w:val="left"/>
        <w:pPr>
          <w:ind w:left="1191" w:hanging="397"/>
        </w:pPr>
        <w:rPr>
          <w:rFonts w:ascii="font303" w:hAnsi="font303" w:hint="default"/>
          <w:color w:val="000000"/>
        </w:rPr>
      </w:lvl>
    </w:lvlOverride>
    <w:lvlOverride w:ilvl="3">
      <w:startOverride w:val="1"/>
      <w:lvl w:ilvl="3">
        <w:start w:val="1"/>
        <w:numFmt w:val="bullet"/>
        <w:pStyle w:val="FourthLevel"/>
        <w:lvlText w:val=""/>
        <w:lvlJc w:val="left"/>
        <w:pPr>
          <w:ind w:left="1072" w:hanging="358"/>
        </w:pPr>
        <w:rPr>
          <w:rFonts w:ascii="Wingdings 2" w:hAnsi="Wingdings 2" w:hint="default"/>
        </w:rPr>
      </w:lvl>
    </w:lvlOverride>
    <w:lvlOverride w:ilvl="4">
      <w:startOverride w:val="1"/>
      <w:lvl w:ilvl="4">
        <w:start w:val="1"/>
        <w:numFmt w:val="bullet"/>
        <w:pStyle w:val="FifthLevel"/>
        <w:lvlText w:val="8"/>
        <w:lvlJc w:val="left"/>
        <w:pPr>
          <w:ind w:left="1938" w:hanging="397"/>
        </w:pPr>
        <w:rPr>
          <w:rFonts w:ascii="Webdings" w:hAnsi="Webdings"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295" w:hanging="397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652" w:hanging="397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3009" w:hanging="397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366" w:hanging="397"/>
        </w:pPr>
        <w:rPr>
          <w:rFonts w:hint="default"/>
        </w:rPr>
      </w:lvl>
    </w:lvlOverride>
  </w:num>
  <w:num w:numId="36" w16cid:durableId="1448739139">
    <w:abstractNumId w:val="22"/>
    <w:lvlOverride w:ilvl="0">
      <w:startOverride w:val="1"/>
      <w:lvl w:ilvl="0">
        <w:start w:val="1"/>
        <w:numFmt w:val="decimal"/>
        <w:pStyle w:val="FirstLevel"/>
        <w:lvlText w:val="%1)"/>
        <w:lvlJc w:val="left"/>
        <w:pPr>
          <w:ind w:left="510" w:hanging="397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pStyle w:val="SecondLevel"/>
        <w:lvlText w:val="%2)"/>
        <w:lvlJc w:val="left"/>
        <w:pPr>
          <w:ind w:left="867" w:hanging="397"/>
        </w:pPr>
        <w:rPr>
          <w:rFonts w:hint="default"/>
        </w:rPr>
      </w:lvl>
    </w:lvlOverride>
    <w:lvlOverride w:ilvl="2">
      <w:startOverride w:val="1"/>
      <w:lvl w:ilvl="2">
        <w:start w:val="1"/>
        <w:numFmt w:val="bullet"/>
        <w:pStyle w:val="ThirdLevel"/>
        <w:suff w:val="space"/>
        <w:lvlText w:val="-"/>
        <w:lvlJc w:val="left"/>
        <w:pPr>
          <w:ind w:left="1191" w:hanging="397"/>
        </w:pPr>
        <w:rPr>
          <w:rFonts w:ascii="font303" w:hAnsi="font303" w:hint="default"/>
          <w:color w:val="000000"/>
        </w:rPr>
      </w:lvl>
    </w:lvlOverride>
    <w:lvlOverride w:ilvl="3">
      <w:startOverride w:val="1"/>
      <w:lvl w:ilvl="3">
        <w:start w:val="1"/>
        <w:numFmt w:val="bullet"/>
        <w:pStyle w:val="FourthLevel"/>
        <w:lvlText w:val=""/>
        <w:lvlJc w:val="left"/>
        <w:pPr>
          <w:ind w:left="1072" w:hanging="358"/>
        </w:pPr>
        <w:rPr>
          <w:rFonts w:ascii="Wingdings 2" w:hAnsi="Wingdings 2" w:hint="default"/>
        </w:rPr>
      </w:lvl>
    </w:lvlOverride>
    <w:lvlOverride w:ilvl="4">
      <w:startOverride w:val="1"/>
      <w:lvl w:ilvl="4">
        <w:start w:val="1"/>
        <w:numFmt w:val="bullet"/>
        <w:pStyle w:val="FifthLevel"/>
        <w:lvlText w:val="8"/>
        <w:lvlJc w:val="left"/>
        <w:pPr>
          <w:ind w:left="1938" w:hanging="397"/>
        </w:pPr>
        <w:rPr>
          <w:rFonts w:ascii="Webdings" w:hAnsi="Webdings"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295" w:hanging="397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652" w:hanging="397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3009" w:hanging="397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366" w:hanging="397"/>
        </w:pPr>
        <w:rPr>
          <w:rFonts w:hint="default"/>
        </w:rPr>
      </w:lvl>
    </w:lvlOverride>
  </w:num>
  <w:num w:numId="37" w16cid:durableId="2141533414">
    <w:abstractNumId w:val="22"/>
    <w:lvlOverride w:ilvl="0">
      <w:lvl w:ilvl="0">
        <w:start w:val="1"/>
        <w:numFmt w:val="decimal"/>
        <w:pStyle w:val="FirstLevel"/>
        <w:lvlText w:val="%1)"/>
        <w:lvlJc w:val="left"/>
        <w:pPr>
          <w:ind w:left="510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pStyle w:val="SecondLevel"/>
        <w:lvlText w:val="%2)"/>
        <w:lvlJc w:val="left"/>
        <w:pPr>
          <w:ind w:left="867" w:hanging="397"/>
        </w:pPr>
        <w:rPr>
          <w:rFonts w:hint="default"/>
        </w:rPr>
      </w:lvl>
    </w:lvlOverride>
    <w:lvlOverride w:ilvl="2">
      <w:lvl w:ilvl="2">
        <w:start w:val="1"/>
        <w:numFmt w:val="bullet"/>
        <w:pStyle w:val="ThirdLevel"/>
        <w:suff w:val="space"/>
        <w:lvlText w:val="-"/>
        <w:lvlJc w:val="left"/>
        <w:pPr>
          <w:ind w:left="1191" w:hanging="397"/>
        </w:pPr>
        <w:rPr>
          <w:rFonts w:ascii="font303" w:hAnsi="font303" w:hint="default"/>
          <w:color w:val="000000"/>
        </w:rPr>
      </w:lvl>
    </w:lvlOverride>
    <w:lvlOverride w:ilvl="3">
      <w:lvl w:ilvl="3">
        <w:start w:val="1"/>
        <w:numFmt w:val="bullet"/>
        <w:pStyle w:val="FourthLevel"/>
        <w:lvlText w:val=""/>
        <w:lvlJc w:val="left"/>
        <w:pPr>
          <w:ind w:left="1072" w:hanging="358"/>
        </w:pPr>
        <w:rPr>
          <w:rFonts w:ascii="Wingdings 2" w:hAnsi="Wingdings 2" w:hint="default"/>
        </w:rPr>
      </w:lvl>
    </w:lvlOverride>
    <w:lvlOverride w:ilvl="4">
      <w:lvl w:ilvl="4">
        <w:start w:val="1"/>
        <w:numFmt w:val="bullet"/>
        <w:pStyle w:val="FifthLevel"/>
        <w:lvlText w:val="8"/>
        <w:lvlJc w:val="left"/>
        <w:pPr>
          <w:ind w:left="1938" w:hanging="397"/>
        </w:pPr>
        <w:rPr>
          <w:rFonts w:ascii="Webdings" w:hAnsi="Webdings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295" w:hanging="39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652" w:hanging="39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009" w:hanging="39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366" w:hanging="397"/>
        </w:pPr>
        <w:rPr>
          <w:rFonts w:hint="default"/>
        </w:rPr>
      </w:lvl>
    </w:lvlOverride>
  </w:num>
  <w:num w:numId="38" w16cid:durableId="1697585442">
    <w:abstractNumId w:val="22"/>
    <w:lvlOverride w:ilvl="0">
      <w:startOverride w:val="1"/>
      <w:lvl w:ilvl="0">
        <w:start w:val="1"/>
        <w:numFmt w:val="decimal"/>
        <w:pStyle w:val="FirstLevel"/>
        <w:lvlText w:val="%1)"/>
        <w:lvlJc w:val="left"/>
        <w:pPr>
          <w:ind w:left="510" w:hanging="397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pStyle w:val="SecondLevel"/>
        <w:lvlText w:val="%2)"/>
        <w:lvlJc w:val="left"/>
        <w:pPr>
          <w:ind w:left="867" w:hanging="397"/>
        </w:pPr>
        <w:rPr>
          <w:rFonts w:hint="default"/>
        </w:rPr>
      </w:lvl>
    </w:lvlOverride>
    <w:lvlOverride w:ilvl="2">
      <w:startOverride w:val="1"/>
      <w:lvl w:ilvl="2">
        <w:start w:val="1"/>
        <w:numFmt w:val="bullet"/>
        <w:pStyle w:val="ThirdLevel"/>
        <w:suff w:val="space"/>
        <w:lvlText w:val="-"/>
        <w:lvlJc w:val="left"/>
        <w:pPr>
          <w:ind w:left="1191" w:hanging="397"/>
        </w:pPr>
        <w:rPr>
          <w:rFonts w:ascii="font303" w:hAnsi="font303" w:hint="default"/>
          <w:color w:val="000000"/>
        </w:rPr>
      </w:lvl>
    </w:lvlOverride>
    <w:lvlOverride w:ilvl="3">
      <w:startOverride w:val="1"/>
      <w:lvl w:ilvl="3">
        <w:start w:val="1"/>
        <w:numFmt w:val="bullet"/>
        <w:pStyle w:val="FourthLevel"/>
        <w:lvlText w:val=""/>
        <w:lvlJc w:val="left"/>
        <w:pPr>
          <w:ind w:left="1072" w:hanging="358"/>
        </w:pPr>
        <w:rPr>
          <w:rFonts w:ascii="Wingdings 2" w:hAnsi="Wingdings 2" w:hint="default"/>
        </w:rPr>
      </w:lvl>
    </w:lvlOverride>
    <w:lvlOverride w:ilvl="4">
      <w:startOverride w:val="1"/>
      <w:lvl w:ilvl="4">
        <w:start w:val="1"/>
        <w:numFmt w:val="bullet"/>
        <w:pStyle w:val="FifthLevel"/>
        <w:lvlText w:val="8"/>
        <w:lvlJc w:val="left"/>
        <w:pPr>
          <w:ind w:left="1938" w:hanging="397"/>
        </w:pPr>
        <w:rPr>
          <w:rFonts w:ascii="Webdings" w:hAnsi="Webdings"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295" w:hanging="397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652" w:hanging="397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3009" w:hanging="397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366" w:hanging="397"/>
        </w:pPr>
        <w:rPr>
          <w:rFonts w:hint="default"/>
        </w:rPr>
      </w:lvl>
    </w:lvlOverride>
  </w:num>
  <w:num w:numId="39" w16cid:durableId="888607894">
    <w:abstractNumId w:val="22"/>
    <w:lvlOverride w:ilvl="0">
      <w:startOverride w:val="1"/>
      <w:lvl w:ilvl="0">
        <w:start w:val="1"/>
        <w:numFmt w:val="decimal"/>
        <w:pStyle w:val="FirstLevel"/>
        <w:lvlText w:val="%1)"/>
        <w:lvlJc w:val="left"/>
        <w:pPr>
          <w:ind w:left="510" w:hanging="397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pStyle w:val="SecondLevel"/>
        <w:lvlText w:val="%2)"/>
        <w:lvlJc w:val="left"/>
        <w:pPr>
          <w:ind w:left="867" w:hanging="397"/>
        </w:pPr>
        <w:rPr>
          <w:rFonts w:hint="default"/>
        </w:rPr>
      </w:lvl>
    </w:lvlOverride>
    <w:lvlOverride w:ilvl="2">
      <w:startOverride w:val="1"/>
      <w:lvl w:ilvl="2">
        <w:start w:val="1"/>
        <w:numFmt w:val="bullet"/>
        <w:pStyle w:val="ThirdLevel"/>
        <w:suff w:val="space"/>
        <w:lvlText w:val="-"/>
        <w:lvlJc w:val="left"/>
        <w:pPr>
          <w:ind w:left="1191" w:hanging="397"/>
        </w:pPr>
        <w:rPr>
          <w:rFonts w:ascii="font303" w:hAnsi="font303" w:hint="default"/>
          <w:color w:val="000000"/>
        </w:rPr>
      </w:lvl>
    </w:lvlOverride>
    <w:lvlOverride w:ilvl="3">
      <w:startOverride w:val="1"/>
      <w:lvl w:ilvl="3">
        <w:start w:val="1"/>
        <w:numFmt w:val="bullet"/>
        <w:pStyle w:val="FourthLevel"/>
        <w:lvlText w:val=""/>
        <w:lvlJc w:val="left"/>
        <w:pPr>
          <w:ind w:left="1072" w:hanging="358"/>
        </w:pPr>
        <w:rPr>
          <w:rFonts w:ascii="Wingdings 2" w:hAnsi="Wingdings 2" w:hint="default"/>
        </w:rPr>
      </w:lvl>
    </w:lvlOverride>
    <w:lvlOverride w:ilvl="4">
      <w:startOverride w:val="1"/>
      <w:lvl w:ilvl="4">
        <w:start w:val="1"/>
        <w:numFmt w:val="bullet"/>
        <w:pStyle w:val="FifthLevel"/>
        <w:lvlText w:val="8"/>
        <w:lvlJc w:val="left"/>
        <w:pPr>
          <w:ind w:left="1938" w:hanging="397"/>
        </w:pPr>
        <w:rPr>
          <w:rFonts w:ascii="Webdings" w:hAnsi="Webdings"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295" w:hanging="397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652" w:hanging="397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3009" w:hanging="397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366" w:hanging="397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7a0MDa0MDI0NzGyNDFX0lEKTi0uzszPAykwrwUA2Zk5iiwAAAA="/>
  </w:docVars>
  <w:rsids>
    <w:rsidRoot w:val="00466752"/>
    <w:rsid w:val="000025A5"/>
    <w:rsid w:val="000172E2"/>
    <w:rsid w:val="00022245"/>
    <w:rsid w:val="00026673"/>
    <w:rsid w:val="00030B5D"/>
    <w:rsid w:val="00037B9F"/>
    <w:rsid w:val="00040A50"/>
    <w:rsid w:val="000454C4"/>
    <w:rsid w:val="000476F4"/>
    <w:rsid w:val="00050F69"/>
    <w:rsid w:val="00053CC9"/>
    <w:rsid w:val="0005672C"/>
    <w:rsid w:val="000807B4"/>
    <w:rsid w:val="000A52B9"/>
    <w:rsid w:val="000A5975"/>
    <w:rsid w:val="000C1A64"/>
    <w:rsid w:val="000C1CAF"/>
    <w:rsid w:val="000C4125"/>
    <w:rsid w:val="000C767B"/>
    <w:rsid w:val="000D3076"/>
    <w:rsid w:val="000D567C"/>
    <w:rsid w:val="000D6BDB"/>
    <w:rsid w:val="000E309E"/>
    <w:rsid w:val="000E376C"/>
    <w:rsid w:val="000F3100"/>
    <w:rsid w:val="001204AC"/>
    <w:rsid w:val="00122528"/>
    <w:rsid w:val="00127A45"/>
    <w:rsid w:val="00131383"/>
    <w:rsid w:val="00135AE7"/>
    <w:rsid w:val="00141EE1"/>
    <w:rsid w:val="00143CE5"/>
    <w:rsid w:val="00153057"/>
    <w:rsid w:val="00160141"/>
    <w:rsid w:val="0016096E"/>
    <w:rsid w:val="001722B7"/>
    <w:rsid w:val="00185CB4"/>
    <w:rsid w:val="00187554"/>
    <w:rsid w:val="001B3F98"/>
    <w:rsid w:val="001B6D08"/>
    <w:rsid w:val="001C341E"/>
    <w:rsid w:val="001C4D83"/>
    <w:rsid w:val="001C6532"/>
    <w:rsid w:val="001D5BDF"/>
    <w:rsid w:val="001E0D22"/>
    <w:rsid w:val="001F14E7"/>
    <w:rsid w:val="001F1DB3"/>
    <w:rsid w:val="001F42C9"/>
    <w:rsid w:val="001F7708"/>
    <w:rsid w:val="0020087F"/>
    <w:rsid w:val="00215052"/>
    <w:rsid w:val="002164DA"/>
    <w:rsid w:val="0021797A"/>
    <w:rsid w:val="002179E4"/>
    <w:rsid w:val="00221C4A"/>
    <w:rsid w:val="0023465B"/>
    <w:rsid w:val="00242524"/>
    <w:rsid w:val="00247CCE"/>
    <w:rsid w:val="00261214"/>
    <w:rsid w:val="00275767"/>
    <w:rsid w:val="00275ECD"/>
    <w:rsid w:val="00290160"/>
    <w:rsid w:val="002A3C77"/>
    <w:rsid w:val="002A5CB0"/>
    <w:rsid w:val="002B300B"/>
    <w:rsid w:val="002B6709"/>
    <w:rsid w:val="002E4A35"/>
    <w:rsid w:val="002F0C64"/>
    <w:rsid w:val="002F3D1D"/>
    <w:rsid w:val="002F7AF2"/>
    <w:rsid w:val="003139C0"/>
    <w:rsid w:val="00322570"/>
    <w:rsid w:val="00337D75"/>
    <w:rsid w:val="00346D2F"/>
    <w:rsid w:val="00366145"/>
    <w:rsid w:val="00386B48"/>
    <w:rsid w:val="003A1088"/>
    <w:rsid w:val="003A4324"/>
    <w:rsid w:val="003B546B"/>
    <w:rsid w:val="003C0208"/>
    <w:rsid w:val="003C03BD"/>
    <w:rsid w:val="003C26C5"/>
    <w:rsid w:val="003C4019"/>
    <w:rsid w:val="003D4088"/>
    <w:rsid w:val="003E129D"/>
    <w:rsid w:val="003E7C25"/>
    <w:rsid w:val="003F070B"/>
    <w:rsid w:val="003F4389"/>
    <w:rsid w:val="00403671"/>
    <w:rsid w:val="00404FE9"/>
    <w:rsid w:val="00405D6A"/>
    <w:rsid w:val="00406B66"/>
    <w:rsid w:val="00407406"/>
    <w:rsid w:val="00452A05"/>
    <w:rsid w:val="004568B9"/>
    <w:rsid w:val="0046589A"/>
    <w:rsid w:val="0046636A"/>
    <w:rsid w:val="00466752"/>
    <w:rsid w:val="00484C7A"/>
    <w:rsid w:val="00487B57"/>
    <w:rsid w:val="00491D80"/>
    <w:rsid w:val="004C20A5"/>
    <w:rsid w:val="004E011D"/>
    <w:rsid w:val="004E4007"/>
    <w:rsid w:val="004F07D5"/>
    <w:rsid w:val="00503164"/>
    <w:rsid w:val="00533589"/>
    <w:rsid w:val="00553270"/>
    <w:rsid w:val="00562746"/>
    <w:rsid w:val="00564C28"/>
    <w:rsid w:val="0057135C"/>
    <w:rsid w:val="00573808"/>
    <w:rsid w:val="00585408"/>
    <w:rsid w:val="00596383"/>
    <w:rsid w:val="005B1395"/>
    <w:rsid w:val="005B1576"/>
    <w:rsid w:val="005B234B"/>
    <w:rsid w:val="005B4B19"/>
    <w:rsid w:val="005D0239"/>
    <w:rsid w:val="005D1F7E"/>
    <w:rsid w:val="00600BEF"/>
    <w:rsid w:val="00617252"/>
    <w:rsid w:val="00623A25"/>
    <w:rsid w:val="006267D1"/>
    <w:rsid w:val="00635256"/>
    <w:rsid w:val="00665021"/>
    <w:rsid w:val="00677B0E"/>
    <w:rsid w:val="00681B48"/>
    <w:rsid w:val="00684A95"/>
    <w:rsid w:val="00685134"/>
    <w:rsid w:val="00686121"/>
    <w:rsid w:val="00691803"/>
    <w:rsid w:val="006E08AD"/>
    <w:rsid w:val="006F36EB"/>
    <w:rsid w:val="006F5412"/>
    <w:rsid w:val="007065F6"/>
    <w:rsid w:val="00713F62"/>
    <w:rsid w:val="00720ACA"/>
    <w:rsid w:val="00722E31"/>
    <w:rsid w:val="00740BB1"/>
    <w:rsid w:val="00751655"/>
    <w:rsid w:val="007606F6"/>
    <w:rsid w:val="007643CE"/>
    <w:rsid w:val="00766E05"/>
    <w:rsid w:val="00781B2E"/>
    <w:rsid w:val="007878C2"/>
    <w:rsid w:val="007B1E2C"/>
    <w:rsid w:val="007B5B9E"/>
    <w:rsid w:val="007C4039"/>
    <w:rsid w:val="007D435D"/>
    <w:rsid w:val="007D4988"/>
    <w:rsid w:val="007E0295"/>
    <w:rsid w:val="007E5D1E"/>
    <w:rsid w:val="007F3C38"/>
    <w:rsid w:val="00813E48"/>
    <w:rsid w:val="00837B88"/>
    <w:rsid w:val="008437AB"/>
    <w:rsid w:val="00843ACA"/>
    <w:rsid w:val="00845E47"/>
    <w:rsid w:val="00857859"/>
    <w:rsid w:val="008676DE"/>
    <w:rsid w:val="0088310D"/>
    <w:rsid w:val="008A1E2F"/>
    <w:rsid w:val="008B41D1"/>
    <w:rsid w:val="008F0E7C"/>
    <w:rsid w:val="009019A9"/>
    <w:rsid w:val="00902628"/>
    <w:rsid w:val="00903C7C"/>
    <w:rsid w:val="009171F4"/>
    <w:rsid w:val="00930E19"/>
    <w:rsid w:val="00933211"/>
    <w:rsid w:val="0093601C"/>
    <w:rsid w:val="00937CC0"/>
    <w:rsid w:val="00960D68"/>
    <w:rsid w:val="00964AD9"/>
    <w:rsid w:val="00965A2C"/>
    <w:rsid w:val="00970E38"/>
    <w:rsid w:val="0097778C"/>
    <w:rsid w:val="009842F1"/>
    <w:rsid w:val="009A561B"/>
    <w:rsid w:val="009C061F"/>
    <w:rsid w:val="009D6A18"/>
    <w:rsid w:val="00A012A5"/>
    <w:rsid w:val="00A11D64"/>
    <w:rsid w:val="00A2217C"/>
    <w:rsid w:val="00A3007E"/>
    <w:rsid w:val="00A365BC"/>
    <w:rsid w:val="00A44312"/>
    <w:rsid w:val="00A470A0"/>
    <w:rsid w:val="00A533B8"/>
    <w:rsid w:val="00A63A70"/>
    <w:rsid w:val="00A74303"/>
    <w:rsid w:val="00A835DE"/>
    <w:rsid w:val="00AA18D5"/>
    <w:rsid w:val="00AA2493"/>
    <w:rsid w:val="00AB1D9D"/>
    <w:rsid w:val="00AB643B"/>
    <w:rsid w:val="00AD27A1"/>
    <w:rsid w:val="00AF471F"/>
    <w:rsid w:val="00AF6D86"/>
    <w:rsid w:val="00B10B7E"/>
    <w:rsid w:val="00B1324A"/>
    <w:rsid w:val="00B14755"/>
    <w:rsid w:val="00B36ADF"/>
    <w:rsid w:val="00B424E3"/>
    <w:rsid w:val="00B46406"/>
    <w:rsid w:val="00B521ED"/>
    <w:rsid w:val="00B56F9B"/>
    <w:rsid w:val="00B673AC"/>
    <w:rsid w:val="00B74135"/>
    <w:rsid w:val="00B763E3"/>
    <w:rsid w:val="00B76EA7"/>
    <w:rsid w:val="00B80966"/>
    <w:rsid w:val="00B86FE5"/>
    <w:rsid w:val="00BB2D2B"/>
    <w:rsid w:val="00BB5077"/>
    <w:rsid w:val="00BB67AD"/>
    <w:rsid w:val="00BE382C"/>
    <w:rsid w:val="00BE4A95"/>
    <w:rsid w:val="00BE5CDA"/>
    <w:rsid w:val="00BE70BE"/>
    <w:rsid w:val="00BF0B9B"/>
    <w:rsid w:val="00BF2A55"/>
    <w:rsid w:val="00C02900"/>
    <w:rsid w:val="00C13385"/>
    <w:rsid w:val="00C2500D"/>
    <w:rsid w:val="00C26F9D"/>
    <w:rsid w:val="00C27846"/>
    <w:rsid w:val="00C429B6"/>
    <w:rsid w:val="00C572C9"/>
    <w:rsid w:val="00C649A9"/>
    <w:rsid w:val="00C80FCC"/>
    <w:rsid w:val="00C81C80"/>
    <w:rsid w:val="00C85F38"/>
    <w:rsid w:val="00C863D5"/>
    <w:rsid w:val="00C87BE3"/>
    <w:rsid w:val="00C90495"/>
    <w:rsid w:val="00CC3FCD"/>
    <w:rsid w:val="00CC40E8"/>
    <w:rsid w:val="00CC69D9"/>
    <w:rsid w:val="00CD02AA"/>
    <w:rsid w:val="00CD1D2E"/>
    <w:rsid w:val="00CD593C"/>
    <w:rsid w:val="00CF518D"/>
    <w:rsid w:val="00CF60CD"/>
    <w:rsid w:val="00D402EB"/>
    <w:rsid w:val="00D55936"/>
    <w:rsid w:val="00D56B4A"/>
    <w:rsid w:val="00D706FD"/>
    <w:rsid w:val="00D7484C"/>
    <w:rsid w:val="00D765B5"/>
    <w:rsid w:val="00D8664A"/>
    <w:rsid w:val="00D908B0"/>
    <w:rsid w:val="00D91903"/>
    <w:rsid w:val="00DB539C"/>
    <w:rsid w:val="00DC4C94"/>
    <w:rsid w:val="00DC6C29"/>
    <w:rsid w:val="00DD01FE"/>
    <w:rsid w:val="00DD571E"/>
    <w:rsid w:val="00DD630E"/>
    <w:rsid w:val="00DE77A3"/>
    <w:rsid w:val="00DF0A05"/>
    <w:rsid w:val="00DF0ECE"/>
    <w:rsid w:val="00DF5830"/>
    <w:rsid w:val="00E23954"/>
    <w:rsid w:val="00E3759D"/>
    <w:rsid w:val="00E435A2"/>
    <w:rsid w:val="00E51C9F"/>
    <w:rsid w:val="00E56E25"/>
    <w:rsid w:val="00E618CF"/>
    <w:rsid w:val="00E63542"/>
    <w:rsid w:val="00E65345"/>
    <w:rsid w:val="00E6595E"/>
    <w:rsid w:val="00E65A20"/>
    <w:rsid w:val="00E676D3"/>
    <w:rsid w:val="00E93A23"/>
    <w:rsid w:val="00E9514E"/>
    <w:rsid w:val="00EA2283"/>
    <w:rsid w:val="00EA4F7E"/>
    <w:rsid w:val="00EB5087"/>
    <w:rsid w:val="00EB55EA"/>
    <w:rsid w:val="00ED049D"/>
    <w:rsid w:val="00ED698E"/>
    <w:rsid w:val="00EF42E9"/>
    <w:rsid w:val="00F142A1"/>
    <w:rsid w:val="00F23B90"/>
    <w:rsid w:val="00F27344"/>
    <w:rsid w:val="00F5034B"/>
    <w:rsid w:val="00F52ECD"/>
    <w:rsid w:val="00F74502"/>
    <w:rsid w:val="00F81592"/>
    <w:rsid w:val="00F81C7D"/>
    <w:rsid w:val="00F81E1E"/>
    <w:rsid w:val="00FA43C3"/>
    <w:rsid w:val="00FC6CC6"/>
    <w:rsid w:val="00FD351C"/>
    <w:rsid w:val="00FD3717"/>
    <w:rsid w:val="00FD4353"/>
    <w:rsid w:val="00FE375D"/>
    <w:rsid w:val="00FE37AE"/>
    <w:rsid w:val="00FF2ABB"/>
    <w:rsid w:val="00FF4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B8A86D"/>
  <w15:docId w15:val="{6671AABB-F380-42C0-8A50-A4092DB6E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locked="0" w:uiPriority="1" w:qFormat="1"/>
    <w:lsdException w:name="Emphasis" w:locked="0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locked="0" w:semiHidden="1" w:uiPriority="39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026673"/>
    <w:pPr>
      <w:spacing w:after="160" w:line="259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5767"/>
    <w:pPr>
      <w:keepNext/>
      <w:keepLines/>
      <w:spacing w:before="240" w:after="0"/>
      <w:outlineLvl w:val="0"/>
    </w:pPr>
    <w:rPr>
      <w:rFonts w:ascii="Arial" w:eastAsia="Times New Roman" w:hAnsi="Arial" w:cs="Arial"/>
      <w:b/>
      <w:color w:val="00206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5767"/>
    <w:pPr>
      <w:keepNext/>
      <w:keepLines/>
      <w:spacing w:before="40" w:after="0"/>
      <w:outlineLvl w:val="1"/>
    </w:pPr>
    <w:rPr>
      <w:rFonts w:ascii="Arial" w:eastAsia="Times New Roman" w:hAnsi="Arial" w:cs="Arial"/>
      <w:b/>
      <w:color w:val="00206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5767"/>
    <w:pPr>
      <w:keepNext/>
      <w:keepLines/>
      <w:spacing w:before="40" w:after="0"/>
      <w:outlineLvl w:val="2"/>
    </w:pPr>
    <w:rPr>
      <w:rFonts w:ascii="Arial" w:eastAsia="Times New Roman" w:hAnsi="Arial" w:cs="Arial"/>
      <w:b/>
      <w:color w:val="00206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964AD9"/>
    <w:rPr>
      <w:sz w:val="22"/>
      <w:szCs w:val="22"/>
      <w:lang w:val="en-US" w:eastAsia="en-US"/>
    </w:rPr>
  </w:style>
  <w:style w:type="character" w:customStyle="1" w:styleId="Heading1Char">
    <w:name w:val="Heading 1 Char"/>
    <w:link w:val="Heading1"/>
    <w:uiPriority w:val="9"/>
    <w:rsid w:val="00275767"/>
    <w:rPr>
      <w:rFonts w:ascii="Arial" w:eastAsia="Times New Roman" w:hAnsi="Arial" w:cs="Arial"/>
      <w:b/>
      <w:color w:val="002060"/>
      <w:sz w:val="32"/>
      <w:szCs w:val="32"/>
    </w:rPr>
  </w:style>
  <w:style w:type="paragraph" w:styleId="Footer">
    <w:name w:val="footer"/>
    <w:next w:val="Normal"/>
    <w:link w:val="FooterChar"/>
    <w:uiPriority w:val="99"/>
    <w:unhideWhenUsed/>
    <w:rsid w:val="00275767"/>
    <w:pPr>
      <w:jc w:val="center"/>
    </w:pPr>
    <w:rPr>
      <w:rFonts w:eastAsia="Times New Roman"/>
      <w:sz w:val="14"/>
      <w:szCs w:val="22"/>
      <w:lang w:val="en-US" w:eastAsia="nb-NO"/>
    </w:rPr>
  </w:style>
  <w:style w:type="character" w:customStyle="1" w:styleId="FooterChar">
    <w:name w:val="Footer Char"/>
    <w:link w:val="Footer"/>
    <w:uiPriority w:val="99"/>
    <w:rsid w:val="00275767"/>
    <w:rPr>
      <w:rFonts w:ascii="Calibri" w:eastAsia="Times New Roman" w:hAnsi="Calibri" w:cs="Times New Roman"/>
      <w:sz w:val="14"/>
      <w:lang w:eastAsia="nb-NO"/>
    </w:rPr>
  </w:style>
  <w:style w:type="paragraph" w:customStyle="1" w:styleId="1Point">
    <w:name w:val="1 Point"/>
    <w:basedOn w:val="Footer"/>
    <w:rsid w:val="00275767"/>
    <w:rPr>
      <w:sz w:val="2"/>
    </w:rPr>
  </w:style>
  <w:style w:type="paragraph" w:styleId="PlainText">
    <w:name w:val="Plain Text"/>
    <w:basedOn w:val="Normal"/>
    <w:link w:val="PlainTextChar"/>
    <w:uiPriority w:val="99"/>
    <w:semiHidden/>
    <w:unhideWhenUsed/>
    <w:locked/>
    <w:rsid w:val="0027576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275767"/>
    <w:rPr>
      <w:rFonts w:ascii="Consolas" w:eastAsia="Calibri" w:hAnsi="Consolas" w:cs="Consolas"/>
      <w:sz w:val="21"/>
      <w:szCs w:val="21"/>
    </w:rPr>
  </w:style>
  <w:style w:type="character" w:customStyle="1" w:styleId="EvenPageNumber">
    <w:name w:val="Even Page Number"/>
    <w:uiPriority w:val="1"/>
    <w:rsid w:val="00275767"/>
    <w:rPr>
      <w:rFonts w:ascii="Calibri" w:eastAsia="Times New Roman" w:hAnsi="Calibri"/>
      <w:sz w:val="18"/>
      <w:lang w:val="nb-NO" w:eastAsia="nb-NO"/>
    </w:rPr>
  </w:style>
  <w:style w:type="paragraph" w:customStyle="1" w:styleId="FourthLevel">
    <w:name w:val="Fourth Level"/>
    <w:basedOn w:val="Normal"/>
    <w:rsid w:val="001F14E7"/>
    <w:pPr>
      <w:numPr>
        <w:ilvl w:val="3"/>
        <w:numId w:val="26"/>
      </w:numPr>
    </w:pPr>
  </w:style>
  <w:style w:type="paragraph" w:customStyle="1" w:styleId="ThirdLevel">
    <w:name w:val="Third Level"/>
    <w:basedOn w:val="Normal"/>
    <w:qFormat/>
    <w:rsid w:val="00902628"/>
    <w:pPr>
      <w:numPr>
        <w:ilvl w:val="2"/>
        <w:numId w:val="26"/>
      </w:numPr>
      <w:tabs>
        <w:tab w:val="left" w:pos="524"/>
      </w:tabs>
      <w:spacing w:after="0" w:line="312" w:lineRule="auto"/>
      <w:ind w:left="964" w:hanging="170"/>
    </w:pPr>
    <w:rPr>
      <w:sz w:val="24"/>
    </w:rPr>
  </w:style>
  <w:style w:type="character" w:customStyle="1" w:styleId="Heading2Char">
    <w:name w:val="Heading 2 Char"/>
    <w:link w:val="Heading2"/>
    <w:uiPriority w:val="9"/>
    <w:rsid w:val="00275767"/>
    <w:rPr>
      <w:rFonts w:ascii="Arial" w:eastAsia="Times New Roman" w:hAnsi="Arial" w:cs="Arial"/>
      <w:b/>
      <w:color w:val="002060"/>
      <w:sz w:val="26"/>
      <w:szCs w:val="26"/>
    </w:rPr>
  </w:style>
  <w:style w:type="character" w:customStyle="1" w:styleId="Heading3Char">
    <w:name w:val="Heading 3 Char"/>
    <w:link w:val="Heading3"/>
    <w:uiPriority w:val="9"/>
    <w:rsid w:val="00275767"/>
    <w:rPr>
      <w:rFonts w:ascii="Arial" w:eastAsia="Times New Roman" w:hAnsi="Arial" w:cs="Arial"/>
      <w:b/>
      <w:color w:val="002060"/>
      <w:sz w:val="24"/>
      <w:szCs w:val="24"/>
    </w:rPr>
  </w:style>
  <w:style w:type="paragraph" w:customStyle="1" w:styleId="Caution">
    <w:name w:val="Caution"/>
    <w:basedOn w:val="Normal"/>
    <w:qFormat/>
    <w:rsid w:val="001F14E7"/>
    <w:pPr>
      <w:keepLines/>
      <w:pBdr>
        <w:top w:val="single" w:sz="8" w:space="1" w:color="FF0000"/>
        <w:left w:val="single" w:sz="8" w:space="4" w:color="FF0000"/>
        <w:bottom w:val="single" w:sz="8" w:space="1" w:color="FF0000"/>
        <w:right w:val="single" w:sz="8" w:space="4" w:color="FF0000"/>
      </w:pBdr>
      <w:shd w:val="pct50" w:color="FDC82F" w:fill="auto"/>
      <w:spacing w:before="60" w:after="60" w:line="240" w:lineRule="auto"/>
      <w:ind w:left="1418" w:right="454" w:hanging="1021"/>
      <w:contextualSpacing/>
    </w:pPr>
    <w:rPr>
      <w:rFonts w:eastAsia="Times New Roman"/>
      <w:i/>
      <w:sz w:val="26"/>
      <w:szCs w:val="26"/>
      <w:lang w:eastAsia="nb-NO"/>
    </w:rPr>
  </w:style>
  <w:style w:type="paragraph" w:customStyle="1" w:styleId="FirstLevel">
    <w:name w:val="First Level"/>
    <w:basedOn w:val="Normal"/>
    <w:qFormat/>
    <w:rsid w:val="00902628"/>
    <w:pPr>
      <w:numPr>
        <w:numId w:val="26"/>
      </w:numPr>
      <w:tabs>
        <w:tab w:val="left" w:pos="524"/>
        <w:tab w:val="right" w:leader="dot" w:pos="9106"/>
      </w:tabs>
      <w:spacing w:after="0" w:line="312" w:lineRule="auto"/>
      <w:contextualSpacing/>
    </w:pPr>
    <w:rPr>
      <w:sz w:val="28"/>
      <w:szCs w:val="26"/>
    </w:rPr>
  </w:style>
  <w:style w:type="paragraph" w:customStyle="1" w:styleId="SecondLevel">
    <w:name w:val="Second Level"/>
    <w:basedOn w:val="Normal"/>
    <w:qFormat/>
    <w:rsid w:val="00902628"/>
    <w:pPr>
      <w:numPr>
        <w:ilvl w:val="1"/>
        <w:numId w:val="26"/>
      </w:numPr>
      <w:tabs>
        <w:tab w:val="right" w:leader="dot" w:pos="6747"/>
      </w:tabs>
      <w:spacing w:after="0" w:line="312" w:lineRule="auto"/>
    </w:pPr>
    <w:rPr>
      <w:sz w:val="28"/>
    </w:rPr>
  </w:style>
  <w:style w:type="paragraph" w:customStyle="1" w:styleId="Note">
    <w:name w:val="Note"/>
    <w:link w:val="NoteChar"/>
    <w:uiPriority w:val="9"/>
    <w:qFormat/>
    <w:rsid w:val="00B14755"/>
    <w:pPr>
      <w:keepLines/>
      <w:pBdr>
        <w:top w:val="single" w:sz="2" w:space="1" w:color="DEEAF6"/>
        <w:left w:val="single" w:sz="2" w:space="4" w:color="DEEAF6"/>
        <w:bottom w:val="single" w:sz="2" w:space="1" w:color="DEEAF6"/>
        <w:right w:val="single" w:sz="2" w:space="4" w:color="DEEAF6"/>
      </w:pBdr>
      <w:shd w:val="clear" w:color="auto" w:fill="DEEAF6"/>
      <w:tabs>
        <w:tab w:val="left" w:pos="1134"/>
      </w:tabs>
      <w:spacing w:before="60" w:after="60"/>
      <w:ind w:left="1106" w:right="454" w:hanging="737"/>
      <w:contextualSpacing/>
    </w:pPr>
    <w:rPr>
      <w:rFonts w:eastAsia="Times New Roman"/>
      <w:sz w:val="24"/>
      <w:szCs w:val="24"/>
      <w:lang w:val="en-US" w:eastAsia="nb-NO"/>
    </w:rPr>
  </w:style>
  <w:style w:type="character" w:customStyle="1" w:styleId="NoteChar">
    <w:name w:val="Note Char"/>
    <w:link w:val="Note"/>
    <w:uiPriority w:val="9"/>
    <w:rsid w:val="00B14755"/>
    <w:rPr>
      <w:rFonts w:ascii="Calibri" w:eastAsia="Times New Roman" w:hAnsi="Calibri" w:cs="Times New Roman"/>
      <w:sz w:val="24"/>
      <w:szCs w:val="24"/>
      <w:shd w:val="clear" w:color="auto" w:fill="DEEAF6"/>
      <w:lang w:eastAsia="nb-NO"/>
    </w:rPr>
  </w:style>
  <w:style w:type="character" w:customStyle="1" w:styleId="OddPageNumber">
    <w:name w:val="Odd Page Number"/>
    <w:uiPriority w:val="1"/>
    <w:rsid w:val="00275767"/>
    <w:rPr>
      <w:rFonts w:eastAsia="Times New Roman"/>
      <w:sz w:val="18"/>
      <w:lang w:val="nb-NO" w:eastAsia="nb-NO"/>
    </w:rPr>
  </w:style>
  <w:style w:type="paragraph" w:customStyle="1" w:styleId="FifthLevel">
    <w:name w:val="Fifth Level"/>
    <w:basedOn w:val="Normal"/>
    <w:rsid w:val="001F14E7"/>
    <w:pPr>
      <w:numPr>
        <w:ilvl w:val="4"/>
        <w:numId w:val="26"/>
      </w:numPr>
    </w:pPr>
  </w:style>
  <w:style w:type="paragraph" w:customStyle="1" w:styleId="ListFooter">
    <w:name w:val="List Footer"/>
    <w:basedOn w:val="Normal"/>
    <w:qFormat/>
    <w:rsid w:val="00346D2F"/>
    <w:pPr>
      <w:pBdr>
        <w:top w:val="single" w:sz="4" w:space="1" w:color="auto"/>
        <w:bottom w:val="single" w:sz="4" w:space="1" w:color="auto"/>
      </w:pBdr>
      <w:shd w:val="pct12" w:color="FFCF1C" w:fill="FFFFFF"/>
      <w:spacing w:before="120" w:after="120" w:line="264" w:lineRule="auto"/>
      <w:ind w:left="28" w:right="28"/>
      <w:jc w:val="center"/>
    </w:pPr>
    <w:rPr>
      <w:rFonts w:eastAsia="Times New Roman"/>
      <w:sz w:val="26"/>
      <w:szCs w:val="26"/>
      <w:lang w:eastAsia="nb-NO"/>
    </w:rPr>
  </w:style>
  <w:style w:type="paragraph" w:customStyle="1" w:styleId="SectionHeading">
    <w:name w:val="Section Heading"/>
    <w:basedOn w:val="Normal"/>
    <w:rsid w:val="00B80966"/>
    <w:pPr>
      <w:spacing w:after="0" w:line="240" w:lineRule="auto"/>
    </w:pPr>
    <w:rPr>
      <w:rFonts w:ascii="Arial" w:eastAsia="Times New Roman" w:hAnsi="Arial" w:cs="Arial"/>
      <w:b/>
      <w:caps/>
      <w:color w:val="FFFFFF"/>
      <w:lang w:eastAsia="nb-NO"/>
    </w:rPr>
  </w:style>
  <w:style w:type="character" w:styleId="Strong">
    <w:name w:val="Strong"/>
    <w:aliases w:val="Bold"/>
    <w:uiPriority w:val="1"/>
    <w:qFormat/>
    <w:rsid w:val="00275767"/>
    <w:rPr>
      <w:b/>
      <w:bCs/>
      <w:lang w:val="en-US"/>
    </w:rPr>
  </w:style>
  <w:style w:type="paragraph" w:customStyle="1" w:styleId="WarningBody">
    <w:name w:val="Warning Body"/>
    <w:basedOn w:val="Normal"/>
    <w:qFormat/>
    <w:rsid w:val="001F14E7"/>
    <w:pPr>
      <w:keepLines/>
      <w:pBdr>
        <w:top w:val="single" w:sz="8" w:space="1" w:color="FF0000"/>
        <w:left w:val="single" w:sz="8" w:space="4" w:color="FF0000"/>
        <w:bottom w:val="single" w:sz="8" w:space="1" w:color="FF0000"/>
        <w:right w:val="single" w:sz="8" w:space="4" w:color="FF0000"/>
      </w:pBdr>
      <w:shd w:val="pct50" w:color="FDC82F" w:fill="auto"/>
      <w:spacing w:after="60" w:line="240" w:lineRule="auto"/>
      <w:ind w:left="425" w:right="454" w:hanging="28"/>
      <w:contextualSpacing/>
    </w:pPr>
    <w:rPr>
      <w:rFonts w:eastAsia="Times New Roman"/>
      <w:i/>
      <w:sz w:val="26"/>
      <w:szCs w:val="26"/>
    </w:rPr>
  </w:style>
  <w:style w:type="paragraph" w:customStyle="1" w:styleId="WarningHeading">
    <w:name w:val="Warning Heading"/>
    <w:basedOn w:val="Normal"/>
    <w:next w:val="WarningBody"/>
    <w:qFormat/>
    <w:rsid w:val="00B14755"/>
    <w:pPr>
      <w:pBdr>
        <w:top w:val="single" w:sz="8" w:space="1" w:color="FF0000"/>
        <w:left w:val="single" w:sz="8" w:space="4" w:color="FF0000"/>
        <w:bottom w:val="single" w:sz="8" w:space="1" w:color="FF0000"/>
        <w:right w:val="single" w:sz="8" w:space="4" w:color="FF0000"/>
      </w:pBdr>
      <w:shd w:val="clear" w:color="auto" w:fill="FF0000"/>
      <w:spacing w:before="60" w:after="0" w:line="240" w:lineRule="auto"/>
      <w:ind w:left="397" w:right="454"/>
    </w:pPr>
    <w:rPr>
      <w:rFonts w:eastAsia="Times New Roman"/>
      <w:b/>
      <w:bCs/>
      <w:i/>
      <w:iCs/>
      <w:color w:val="FFFFFF"/>
      <w:sz w:val="26"/>
      <w:szCs w:val="20"/>
    </w:rPr>
  </w:style>
  <w:style w:type="character" w:styleId="Hyperlink">
    <w:name w:val="Hyperlink"/>
    <w:uiPriority w:val="99"/>
    <w:unhideWhenUsed/>
    <w:rsid w:val="00B76EA7"/>
    <w:rPr>
      <w:color w:val="0563C1"/>
      <w:u w:val="single"/>
    </w:rPr>
  </w:style>
  <w:style w:type="paragraph" w:customStyle="1" w:styleId="TitlePage">
    <w:name w:val="Title Page"/>
    <w:basedOn w:val="NoSpacing"/>
    <w:link w:val="TitlePageChar"/>
    <w:uiPriority w:val="14"/>
    <w:rsid w:val="00B76EA7"/>
    <w:pPr>
      <w:spacing w:after="240"/>
    </w:pPr>
    <w:rPr>
      <w:rFonts w:eastAsia="Times New Roman"/>
      <w:sz w:val="18"/>
      <w:szCs w:val="16"/>
      <w:lang w:eastAsia="nb-NO"/>
    </w:rPr>
  </w:style>
  <w:style w:type="character" w:customStyle="1" w:styleId="TitlePageChar">
    <w:name w:val="Title Page Char"/>
    <w:link w:val="TitlePage"/>
    <w:uiPriority w:val="14"/>
    <w:rsid w:val="00B76EA7"/>
    <w:rPr>
      <w:rFonts w:eastAsia="Times New Roman"/>
      <w:sz w:val="18"/>
      <w:szCs w:val="16"/>
      <w:lang w:eastAsia="nb-NO"/>
    </w:rPr>
  </w:style>
  <w:style w:type="paragraph" w:styleId="TOC1">
    <w:name w:val="toc 1"/>
    <w:basedOn w:val="Normal"/>
    <w:next w:val="Normal"/>
    <w:autoRedefine/>
    <w:uiPriority w:val="39"/>
    <w:unhideWhenUsed/>
    <w:rsid w:val="00713F62"/>
    <w:pPr>
      <w:tabs>
        <w:tab w:val="right" w:leader="dot" w:pos="6738"/>
      </w:tabs>
      <w:spacing w:before="120" w:after="40" w:line="276" w:lineRule="auto"/>
    </w:pPr>
    <w:rPr>
      <w:rFonts w:eastAsia="Times New Roman"/>
      <w:b/>
      <w:caps/>
      <w:noProof/>
      <w:color w:val="2E74B5"/>
      <w:lang w:eastAsia="nb-NO"/>
    </w:rPr>
  </w:style>
  <w:style w:type="paragraph" w:styleId="TOC2">
    <w:name w:val="toc 2"/>
    <w:basedOn w:val="Normal"/>
    <w:next w:val="Normal"/>
    <w:autoRedefine/>
    <w:uiPriority w:val="39"/>
    <w:unhideWhenUsed/>
    <w:rsid w:val="00B76EA7"/>
    <w:pPr>
      <w:tabs>
        <w:tab w:val="right" w:leader="dot" w:pos="6738"/>
      </w:tabs>
      <w:spacing w:after="0" w:line="276" w:lineRule="auto"/>
      <w:ind w:left="567"/>
    </w:pPr>
    <w:rPr>
      <w:rFonts w:eastAsia="Times New Roman"/>
      <w:b/>
      <w:noProof/>
      <w:color w:val="2E74B5"/>
      <w:lang w:eastAsia="nb-NO"/>
    </w:rPr>
  </w:style>
  <w:style w:type="paragraph" w:styleId="TOC3">
    <w:name w:val="toc 3"/>
    <w:basedOn w:val="Normal"/>
    <w:next w:val="Normal"/>
    <w:autoRedefine/>
    <w:uiPriority w:val="39"/>
    <w:unhideWhenUsed/>
    <w:rsid w:val="00B76EA7"/>
    <w:pPr>
      <w:tabs>
        <w:tab w:val="right" w:leader="dot" w:pos="6738"/>
      </w:tabs>
      <w:spacing w:after="100" w:line="276" w:lineRule="auto"/>
      <w:ind w:left="1134"/>
      <w:contextualSpacing/>
    </w:pPr>
    <w:rPr>
      <w:rFonts w:eastAsia="Times New Roman"/>
      <w:noProof/>
      <w:lang w:eastAsia="nb-NO"/>
    </w:rPr>
  </w:style>
  <w:style w:type="paragraph" w:styleId="TOCHeading">
    <w:name w:val="TOC Heading"/>
    <w:basedOn w:val="Heading1"/>
    <w:next w:val="Normal"/>
    <w:uiPriority w:val="39"/>
    <w:unhideWhenUsed/>
    <w:rsid w:val="00B76EA7"/>
    <w:pPr>
      <w:spacing w:before="200" w:after="240" w:line="276" w:lineRule="auto"/>
      <w:outlineLvl w:val="9"/>
    </w:pPr>
    <w:rPr>
      <w:rFonts w:ascii="Calibri Light" w:hAnsi="Calibri Light" w:cs="Times New Roman"/>
      <w:bCs/>
      <w:color w:val="2E74B5"/>
      <w:sz w:val="28"/>
      <w:szCs w:val="28"/>
      <w:lang w:eastAsia="nb-NO"/>
    </w:rPr>
  </w:style>
  <w:style w:type="paragraph" w:styleId="Header">
    <w:name w:val="header"/>
    <w:basedOn w:val="Normal"/>
    <w:link w:val="HeaderChar"/>
    <w:uiPriority w:val="99"/>
    <w:unhideWhenUsed/>
    <w:locked/>
    <w:rsid w:val="003A43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3A4324"/>
    <w:rPr>
      <w:rFonts w:ascii="Calibri" w:eastAsia="Calibri" w:hAnsi="Calibri" w:cs="Times New Roman"/>
    </w:rPr>
  </w:style>
  <w:style w:type="numbering" w:customStyle="1" w:styleId="ListStyle">
    <w:name w:val="List Style"/>
    <w:uiPriority w:val="99"/>
    <w:rsid w:val="001F14E7"/>
    <w:pPr>
      <w:numPr>
        <w:numId w:val="1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BF0B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F0B9B"/>
    <w:rPr>
      <w:rFonts w:ascii="Segoe UI" w:eastAsia="Calibri" w:hAnsi="Segoe UI" w:cs="Segoe UI"/>
      <w:sz w:val="18"/>
      <w:szCs w:val="18"/>
    </w:rPr>
  </w:style>
  <w:style w:type="paragraph" w:customStyle="1" w:styleId="BlankPage">
    <w:name w:val="Blank Page"/>
    <w:link w:val="BlankPageChar"/>
    <w:rsid w:val="00C429B6"/>
    <w:pPr>
      <w:spacing w:before="4680" w:line="259" w:lineRule="auto"/>
      <w:jc w:val="center"/>
    </w:pPr>
    <w:rPr>
      <w:noProof/>
      <w:sz w:val="22"/>
      <w:szCs w:val="22"/>
      <w:lang w:val="en-US" w:eastAsia="en-US"/>
    </w:rPr>
  </w:style>
  <w:style w:type="character" w:customStyle="1" w:styleId="BlankPageChar">
    <w:name w:val="Blank Page Char"/>
    <w:link w:val="BlankPage"/>
    <w:rsid w:val="00C429B6"/>
    <w:rPr>
      <w:rFonts w:ascii="Calibri" w:eastAsia="Calibri" w:hAnsi="Calibri" w:cs="Times New Roman"/>
      <w:noProof/>
    </w:rPr>
  </w:style>
  <w:style w:type="paragraph" w:styleId="ListParagraph">
    <w:name w:val="List Paragraph"/>
    <w:basedOn w:val="Normal"/>
    <w:uiPriority w:val="34"/>
    <w:locked/>
    <w:rsid w:val="003139C0"/>
    <w:pPr>
      <w:ind w:left="720"/>
      <w:contextualSpacing/>
    </w:pPr>
  </w:style>
  <w:style w:type="paragraph" w:customStyle="1" w:styleId="ListHeading">
    <w:name w:val="List Heading"/>
    <w:basedOn w:val="Normal"/>
    <w:next w:val="Normal"/>
    <w:qFormat/>
    <w:rsid w:val="00040A50"/>
    <w:pPr>
      <w:pBdr>
        <w:top w:val="single" w:sz="4" w:space="0" w:color="003351"/>
        <w:left w:val="single" w:sz="4" w:space="4" w:color="003351"/>
        <w:bottom w:val="single" w:sz="4" w:space="1" w:color="003351"/>
        <w:right w:val="single" w:sz="4" w:space="4" w:color="003351"/>
      </w:pBdr>
      <w:shd w:val="clear" w:color="auto" w:fill="00475B"/>
      <w:spacing w:before="120" w:after="120" w:line="480" w:lineRule="exact"/>
      <w:ind w:left="113" w:right="113"/>
    </w:pPr>
    <w:rPr>
      <w:rFonts w:ascii="Arial" w:eastAsia="Times New Roman" w:hAnsi="Arial"/>
      <w:b/>
      <w:bCs/>
      <w:color w:val="FFFFFF"/>
      <w:sz w:val="36"/>
      <w:szCs w:val="20"/>
    </w:rPr>
  </w:style>
  <w:style w:type="paragraph" w:customStyle="1" w:styleId="Block">
    <w:name w:val="Block"/>
    <w:basedOn w:val="NoSpacing"/>
    <w:qFormat/>
    <w:rsid w:val="00466752"/>
    <w:rPr>
      <w:rFonts w:ascii="Scandinavian Regular" w:hAnsi="Scandinavian Regular"/>
    </w:rPr>
  </w:style>
  <w:style w:type="numbering" w:customStyle="1" w:styleId="BulletListStyle">
    <w:name w:val="Bullet List Style"/>
    <w:uiPriority w:val="99"/>
    <w:rsid w:val="00466752"/>
    <w:pPr>
      <w:numPr>
        <w:numId w:val="32"/>
      </w:numPr>
    </w:pPr>
  </w:style>
  <w:style w:type="paragraph" w:customStyle="1" w:styleId="BulletList">
    <w:name w:val="Bullet List"/>
    <w:basedOn w:val="Normal"/>
    <w:qFormat/>
    <w:rsid w:val="00466752"/>
    <w:pPr>
      <w:numPr>
        <w:numId w:val="33"/>
      </w:numPr>
    </w:pPr>
  </w:style>
  <w:style w:type="table" w:styleId="TableGrid">
    <w:name w:val="Table Grid"/>
    <w:basedOn w:val="TableNormal"/>
    <w:uiPriority w:val="39"/>
    <w:locked/>
    <w:rsid w:val="00484C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-Accent1">
    <w:name w:val="Medium Grid 3 Accent 1"/>
    <w:basedOn w:val="TableNormal"/>
    <w:uiPriority w:val="69"/>
    <w:locked/>
    <w:rsid w:val="000172E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styleId="LightShading-Accent1">
    <w:name w:val="Light Shading Accent 1"/>
    <w:basedOn w:val="TableNormal"/>
    <w:uiPriority w:val="60"/>
    <w:locked/>
    <w:rsid w:val="000172E2"/>
    <w:rPr>
      <w:color w:val="2E74B5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paragraph" w:customStyle="1" w:styleId="DefaultText">
    <w:name w:val="Default Text"/>
    <w:basedOn w:val="Normal"/>
    <w:rsid w:val="00D56B4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/>
      <w:sz w:val="24"/>
      <w:szCs w:val="20"/>
      <w:lang w:val="en-GB"/>
    </w:rPr>
  </w:style>
  <w:style w:type="paragraph" w:customStyle="1" w:styleId="TableText">
    <w:name w:val="Table Text"/>
    <w:basedOn w:val="Normal"/>
    <w:rsid w:val="00D56B4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ocal%20Files\GIMMESTAD%20AS\Clients\VShips\04.%20Projects\2015-06-02_Workshop-01\2015-06-10__VShips%20A4%20Template_v0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3DA564E1F3B47966C64F71F367A97" ma:contentTypeVersion="2" ma:contentTypeDescription="Create a new document." ma:contentTypeScope="" ma:versionID="abf82164c72f2eb885b8ea72314f0fd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999626859c96a97568155cf9de2c1c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7AFEAA-8BEF-448E-904E-66EF098A21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A1D54C-0506-48F0-9021-50C97F24FA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5ED6868-D1DE-424C-AA2A-75C0B537C32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E818116-FD08-471D-A9E1-5EEC685B052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2015-06-10__VShips A4 Template_v01.dotx</Template>
  <TotalTime>24</TotalTime>
  <Pages>5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V.Ships (UK) Ltd.</Company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Feedback:</dc:creator>
  <cp:lastModifiedBy>Muhammed sabeeh</cp:lastModifiedBy>
  <cp:revision>17</cp:revision>
  <cp:lastPrinted>2016-02-02T15:57:00Z</cp:lastPrinted>
  <dcterms:created xsi:type="dcterms:W3CDTF">2019-08-28T15:34:00Z</dcterms:created>
  <dcterms:modified xsi:type="dcterms:W3CDTF">2025-02-06T11:37:00Z</dcterms:modified>
</cp:coreProperties>
</file>